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6F5D1" w14:textId="77777777" w:rsidR="006C5DE4" w:rsidRDefault="008B377A" w:rsidP="002C38C3">
      <w:pPr>
        <w:pStyle w:val="Corpodetexto"/>
        <w:pBdr>
          <w:bottom w:val="single" w:sz="4" w:space="1" w:color="D9D9D9"/>
        </w:pBdr>
        <w:ind w:left="-993"/>
        <w:outlineLvl w:val="0"/>
        <w:rPr>
          <w:rFonts w:ascii="Century Gothic" w:hAnsi="Century Gothic" w:cs="Arial"/>
          <w:b/>
          <w:sz w:val="18"/>
          <w:szCs w:val="18"/>
        </w:rPr>
      </w:pPr>
      <w:r>
        <w:rPr>
          <w:rFonts w:ascii="Century Gothic" w:hAnsi="Century Gothic" w:cs="Arial"/>
          <w:b/>
          <w:sz w:val="18"/>
          <w:szCs w:val="18"/>
        </w:rPr>
        <w:t xml:space="preserve">                                                             </w:t>
      </w:r>
      <w:r w:rsidR="00343D77" w:rsidRPr="006C5DE4">
        <w:rPr>
          <w:rFonts w:ascii="Century Gothic" w:hAnsi="Century Gothic" w:cs="Arial"/>
          <w:b/>
          <w:sz w:val="18"/>
          <w:szCs w:val="18"/>
        </w:rPr>
        <w:t>ACUMULAÇÃO</w:t>
      </w:r>
      <w:r w:rsidR="00343D77" w:rsidRPr="00C653C6">
        <w:rPr>
          <w:rFonts w:ascii="Century Gothic" w:hAnsi="Century Gothic" w:cs="Arial"/>
          <w:b/>
          <w:sz w:val="18"/>
          <w:szCs w:val="18"/>
          <w:vertAlign w:val="superscript"/>
        </w:rPr>
        <w:t xml:space="preserve"> </w:t>
      </w:r>
      <w:r w:rsidR="000369C1">
        <w:rPr>
          <w:rFonts w:ascii="Century Gothic" w:hAnsi="Century Gothic" w:cs="Arial"/>
          <w:b/>
          <w:sz w:val="18"/>
          <w:szCs w:val="18"/>
        </w:rPr>
        <w:t xml:space="preserve">DE FUNÇÕES </w:t>
      </w:r>
      <w:r w:rsidR="00CD0043">
        <w:rPr>
          <w:rFonts w:ascii="Century Gothic" w:hAnsi="Century Gothic" w:cs="Arial"/>
          <w:b/>
          <w:sz w:val="18"/>
          <w:szCs w:val="18"/>
        </w:rPr>
        <w:t>PÚBLICAS OU PRIVADAS</w:t>
      </w:r>
      <w:r w:rsidR="00F11156">
        <w:rPr>
          <w:rFonts w:ascii="Century Gothic" w:hAnsi="Century Gothic" w:cs="Arial"/>
          <w:b/>
          <w:sz w:val="18"/>
          <w:szCs w:val="18"/>
        </w:rPr>
        <w:t xml:space="preserve"> </w:t>
      </w:r>
      <w:r w:rsidR="00F11156" w:rsidRPr="00C653C6">
        <w:rPr>
          <w:rFonts w:ascii="Century Gothic" w:hAnsi="Century Gothic" w:cs="Arial"/>
          <w:b/>
          <w:sz w:val="18"/>
          <w:szCs w:val="18"/>
          <w:vertAlign w:val="superscript"/>
        </w:rPr>
        <w:t>(1)</w:t>
      </w:r>
    </w:p>
    <w:p w14:paraId="09B6EE37" w14:textId="0148B3C2" w:rsidR="00772F9D" w:rsidRDefault="00772F9D" w:rsidP="00772F9D">
      <w:pPr>
        <w:pStyle w:val="Corpodetexto"/>
        <w:ind w:right="-994" w:hanging="993"/>
        <w:jc w:val="center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Nota Informativa</w:t>
      </w:r>
    </w:p>
    <w:p w14:paraId="49DD6582" w14:textId="1131B5F1" w:rsidR="00772F9D" w:rsidRDefault="00772F9D" w:rsidP="00772F9D">
      <w:pPr>
        <w:pStyle w:val="Corpodetexto"/>
        <w:ind w:left="-993"/>
        <w:jc w:val="both"/>
        <w:outlineLvl w:val="0"/>
        <w:rPr>
          <w:rStyle w:val="Hiperligao"/>
          <w:rFonts w:asciiTheme="minorHAnsi" w:hAnsiTheme="minorHAnsi" w:cstheme="minorHAnsi"/>
          <w:sz w:val="16"/>
          <w:szCs w:val="16"/>
        </w:rPr>
      </w:pPr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Os dados pessoais preenchidos neste formulário serão tratados para a 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>finalidade a que o mesmo se destina, assentando no cumprimento d</w:t>
      </w:r>
      <w:r w:rsidR="00C45F04">
        <w:rPr>
          <w:rFonts w:asciiTheme="minorHAnsi" w:hAnsiTheme="minorHAnsi" w:cstheme="minorHAnsi"/>
          <w:color w:val="000000"/>
          <w:sz w:val="16"/>
          <w:szCs w:val="16"/>
        </w:rPr>
        <w:t>e obrigação legal (artigo 23.º da LTFP e n.º 1 do artigo 7.º da Portaria n.º 108/2008, de 12 de agosto, alterada pela Portaria n.º 302/2017, de 30 de agosto</w:t>
      </w:r>
      <w:r w:rsidR="004B6338">
        <w:rPr>
          <w:rFonts w:asciiTheme="minorHAnsi" w:hAnsiTheme="minorHAnsi" w:cstheme="minorHAnsi"/>
          <w:color w:val="000000"/>
          <w:sz w:val="16"/>
          <w:szCs w:val="16"/>
        </w:rPr>
        <w:t>)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>. A informação será conservada até que a finalidade se esgote, ficando os documentos com dados pessoais guardados no processo pessoal do respetivo titular, em local de acesso restrito, nos termos do RGPD. O titular dos dados poderá exercer os direitos de acesso, retificação, oposição, limitação do tratamento, apagamento, portabilidade e oposição, nos termos legais. A Direção Regional da Administração Escolar, sita ao Edifício Oudinot</w:t>
      </w:r>
      <w:r>
        <w:rPr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 xml:space="preserve">4° andar, Apartado 3206, 9061-901 Funchal, é a entidade destinatária destes dados, bem como a entidade responsável pelo seu tratamento, podendo ser contactada para os endereços eletrónicos </w:t>
      </w:r>
      <w:hyperlink r:id="rId11" w:history="1">
        <w:r w:rsidRPr="00C664FD">
          <w:rPr>
            <w:rStyle w:val="Hiperligao"/>
            <w:rFonts w:asciiTheme="minorHAnsi" w:hAnsiTheme="minorHAnsi" w:cstheme="minorHAnsi"/>
            <w:color w:val="000000"/>
            <w:sz w:val="16"/>
            <w:szCs w:val="16"/>
          </w:rPr>
          <w:t>drae.sre@madeira.gov.pt</w:t>
        </w:r>
      </w:hyperlink>
      <w:r w:rsidRPr="00C664FD">
        <w:rPr>
          <w:rStyle w:val="Hiperligao"/>
          <w:rFonts w:asciiTheme="minorHAnsi" w:hAnsiTheme="minorHAnsi" w:cstheme="minorHAnsi"/>
          <w:color w:val="000000"/>
          <w:sz w:val="16"/>
          <w:szCs w:val="16"/>
        </w:rPr>
        <w:t xml:space="preserve"> </w:t>
      </w:r>
      <w:r w:rsidRPr="00C664FD">
        <w:rPr>
          <w:rFonts w:asciiTheme="minorHAnsi" w:hAnsiTheme="minorHAnsi" w:cstheme="minorHAnsi"/>
          <w:color w:val="000000"/>
          <w:sz w:val="16"/>
          <w:szCs w:val="16"/>
        </w:rPr>
        <w:t>ou</w:t>
      </w:r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 através do seu Ponto de Contacto </w:t>
      </w:r>
      <w:hyperlink r:id="rId12" w:history="1">
        <w:r w:rsidRPr="000C5416">
          <w:rPr>
            <w:rStyle w:val="Hiperligao"/>
            <w:rFonts w:asciiTheme="minorHAnsi" w:hAnsiTheme="minorHAnsi" w:cstheme="minorHAnsi"/>
            <w:sz w:val="16"/>
            <w:szCs w:val="16"/>
          </w:rPr>
          <w:t>rgpd.drae@madeira.gov.pt</w:t>
        </w:r>
      </w:hyperlink>
      <w:r w:rsidRPr="000C5416">
        <w:rPr>
          <w:rStyle w:val="Hiperligao"/>
          <w:rFonts w:asciiTheme="minorHAnsi" w:hAnsiTheme="minorHAnsi" w:cstheme="minorHAnsi"/>
          <w:color w:val="000000"/>
          <w:sz w:val="16"/>
          <w:szCs w:val="16"/>
        </w:rPr>
        <w:t xml:space="preserve">. </w:t>
      </w:r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O titular poderá, querendo, apresentar reclamações e queixas junto do Gabinete para a Conformidade Digital e Proteção de Dados, para o endereço eletrónico </w:t>
      </w:r>
      <w:hyperlink r:id="rId13" w:history="1">
        <w:r w:rsidRPr="000C5416">
          <w:rPr>
            <w:rStyle w:val="Hiperligao"/>
            <w:rFonts w:asciiTheme="minorHAnsi" w:hAnsiTheme="minorHAnsi" w:cstheme="minorHAnsi"/>
            <w:sz w:val="16"/>
            <w:szCs w:val="16"/>
          </w:rPr>
          <w:t>gcpd.geral@madeira.gov.pt</w:t>
        </w:r>
      </w:hyperlink>
      <w:r w:rsidRPr="000C5416">
        <w:rPr>
          <w:rFonts w:asciiTheme="minorHAnsi" w:hAnsiTheme="minorHAnsi" w:cstheme="minorHAnsi"/>
          <w:color w:val="000000"/>
          <w:sz w:val="16"/>
          <w:szCs w:val="16"/>
        </w:rPr>
        <w:t xml:space="preserve"> e/ou para a Comissão Nacional de Proteção de Dados, para os endereços constantes no seu sítio </w:t>
      </w:r>
      <w:hyperlink r:id="rId14" w:history="1">
        <w:r w:rsidRPr="000C5416">
          <w:rPr>
            <w:rStyle w:val="Hiperligao"/>
            <w:rFonts w:asciiTheme="minorHAnsi" w:hAnsiTheme="minorHAnsi" w:cstheme="minorHAnsi"/>
            <w:sz w:val="16"/>
            <w:szCs w:val="16"/>
          </w:rPr>
          <w:t>https://www.cnpd.pt/</w:t>
        </w:r>
      </w:hyperlink>
    </w:p>
    <w:p w14:paraId="4D8C088A" w14:textId="77777777" w:rsidR="00772F9D" w:rsidRDefault="00772F9D" w:rsidP="00772F9D">
      <w:pPr>
        <w:pStyle w:val="Corpodetexto"/>
        <w:ind w:left="-993" w:right="-994"/>
        <w:jc w:val="center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16"/>
          <w:szCs w:val="16"/>
        </w:rPr>
        <w:t>REQUERIMENTO</w:t>
      </w:r>
    </w:p>
    <w:p w14:paraId="1156F5D3" w14:textId="10306795" w:rsidR="001E5B37" w:rsidRPr="00B7642B" w:rsidRDefault="001E5B37" w:rsidP="00772F9D">
      <w:pPr>
        <w:pStyle w:val="Corpodetexto"/>
        <w:spacing w:after="0"/>
        <w:ind w:left="8222" w:right="142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>Exmo. Senhor</w:t>
      </w:r>
    </w:p>
    <w:p w14:paraId="1156F5D4" w14:textId="2B42E7FD" w:rsidR="00AE5E15" w:rsidRDefault="001E5B37" w:rsidP="00772F9D">
      <w:pPr>
        <w:pStyle w:val="Corpodetexto"/>
        <w:ind w:right="142"/>
        <w:jc w:val="right"/>
        <w:outlineLvl w:val="0"/>
        <w:rPr>
          <w:rFonts w:ascii="Century Gothic" w:hAnsi="Century Gothic" w:cs="Arial"/>
          <w:bCs/>
          <w:sz w:val="16"/>
          <w:szCs w:val="16"/>
        </w:rPr>
      </w:pPr>
      <w:r w:rsidRPr="00B7642B">
        <w:rPr>
          <w:rFonts w:ascii="Century Gothic" w:hAnsi="Century Gothic" w:cs="Arial"/>
          <w:bCs/>
          <w:sz w:val="16"/>
          <w:szCs w:val="16"/>
        </w:rPr>
        <w:t xml:space="preserve">Diretor Regional de </w:t>
      </w:r>
      <w:r w:rsidR="006C2A05">
        <w:rPr>
          <w:rFonts w:ascii="Century Gothic" w:hAnsi="Century Gothic" w:cs="Arial"/>
          <w:bCs/>
          <w:sz w:val="16"/>
          <w:szCs w:val="16"/>
        </w:rPr>
        <w:t>Administração Escolar</w:t>
      </w:r>
    </w:p>
    <w:p w14:paraId="1156F5D5" w14:textId="77777777" w:rsidR="006C5DE4" w:rsidRPr="00AE5E15" w:rsidRDefault="006C5DE4" w:rsidP="00AE5E15">
      <w:pPr>
        <w:pStyle w:val="Corpodetexto"/>
        <w:ind w:left="-993"/>
        <w:outlineLvl w:val="0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1</w:t>
      </w:r>
      <w:r w:rsidRPr="006C5DE4">
        <w:rPr>
          <w:rFonts w:ascii="Century Gothic" w:hAnsi="Century Gothic" w:cs="Arial"/>
          <w:b/>
          <w:sz w:val="16"/>
          <w:szCs w:val="16"/>
        </w:rPr>
        <w:t>. IDENTIFICAÇÃO</w:t>
      </w:r>
      <w:r w:rsidR="009E330C">
        <w:rPr>
          <w:rFonts w:ascii="Century Gothic" w:hAnsi="Century Gothic" w:cs="Arial"/>
          <w:b/>
          <w:sz w:val="16"/>
          <w:szCs w:val="16"/>
        </w:rPr>
        <w:t>/</w:t>
      </w:r>
      <w:r w:rsidR="009E330C" w:rsidRPr="002B7449">
        <w:rPr>
          <w:rFonts w:ascii="Century Gothic" w:hAnsi="Century Gothic" w:cs="Arial"/>
          <w:b/>
          <w:sz w:val="16"/>
          <w:szCs w:val="16"/>
        </w:rPr>
        <w:t>SITUAÇÃO PROFISSIONAL</w:t>
      </w:r>
    </w:p>
    <w:tbl>
      <w:tblPr>
        <w:tblW w:w="10491" w:type="dxa"/>
        <w:tblInd w:w="-8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4254"/>
        <w:gridCol w:w="1275"/>
        <w:gridCol w:w="2126"/>
      </w:tblGrid>
      <w:tr w:rsidR="00F11156" w:rsidRPr="006C5DE4" w14:paraId="1156F5D8" w14:textId="77777777" w:rsidTr="00491203">
        <w:trPr>
          <w:trHeight w:val="373"/>
        </w:trPr>
        <w:tc>
          <w:tcPr>
            <w:tcW w:w="2836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1156F5D6" w14:textId="77777777" w:rsidR="00F11156" w:rsidRPr="006C5DE4" w:rsidRDefault="00F11156" w:rsidP="00F11156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bCs w:val="0"/>
                <w:iCs/>
                <w:sz w:val="16"/>
                <w:szCs w:val="16"/>
                <w:u w:val="none"/>
              </w:rPr>
            </w:pPr>
            <w:r w:rsidRPr="006C5DE4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Nome:</w:t>
            </w:r>
          </w:p>
        </w:tc>
        <w:bookmarkStart w:id="0" w:name="Texto26"/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5D7" w14:textId="67AB1BBC" w:rsidR="00F11156" w:rsidRPr="006C5DE4" w:rsidRDefault="00CA31F8" w:rsidP="00C410E9">
            <w:pPr>
              <w:pStyle w:val="Ttulo"/>
              <w:suppressAutoHyphens/>
              <w:ind w:right="-316"/>
              <w:jc w:val="left"/>
              <w:rPr>
                <w:rFonts w:ascii="Century Gothic" w:hAnsi="Century Gothic"/>
                <w:b w:val="0"/>
                <w:bCs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2479B4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479B4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479B4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479B4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479B4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bookmarkEnd w:id="0"/>
          </w:p>
        </w:tc>
      </w:tr>
      <w:tr w:rsidR="00F11156" w:rsidRPr="006C5DE4" w14:paraId="1156F5DB" w14:textId="77777777" w:rsidTr="00491203">
        <w:trPr>
          <w:trHeight w:val="373"/>
        </w:trPr>
        <w:tc>
          <w:tcPr>
            <w:tcW w:w="2836" w:type="dxa"/>
            <w:tcBorders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1156F5D9" w14:textId="77777777" w:rsidR="00F11156" w:rsidRPr="006C5DE4" w:rsidRDefault="00F11156" w:rsidP="00F11156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Estabelecimento/Serviço</w:t>
            </w:r>
            <w:r w:rsidR="004D4BCB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: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5DA" w14:textId="5D1F20B4" w:rsidR="00F11156" w:rsidRPr="003421BE" w:rsidRDefault="00CA31F8" w:rsidP="00BD1032">
            <w:pPr>
              <w:pStyle w:val="Ttulo"/>
              <w:suppressAutoHyphens/>
              <w:ind w:right="-316"/>
              <w:jc w:val="left"/>
              <w:rPr>
                <w:rFonts w:ascii="Century Gothic" w:hAnsi="Century Gothic"/>
                <w:b w:val="0"/>
                <w:bCs w:val="0"/>
                <w:iCs/>
                <w:sz w:val="16"/>
                <w:szCs w:val="16"/>
                <w:highlight w:val="yellow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22572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2572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2572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2572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22572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F11156" w:rsidRPr="006C5DE4" w14:paraId="1156F5E0" w14:textId="77777777" w:rsidTr="00491203">
        <w:trPr>
          <w:trHeight w:val="373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DC" w14:textId="77777777" w:rsidR="00F11156" w:rsidRDefault="00F11156" w:rsidP="00F11156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 w:rsidRPr="006C5DE4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Carreira</w:t>
            </w:r>
            <w:r w:rsidR="00254B7C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/Cargo</w:t>
            </w:r>
            <w:r w:rsidRPr="006C5DE4"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  <w:t>:</w:t>
            </w:r>
          </w:p>
        </w:tc>
        <w:tc>
          <w:tcPr>
            <w:tcW w:w="4254" w:type="dxa"/>
            <w:tcBorders>
              <w:left w:val="single" w:sz="4" w:space="0" w:color="BFBFBF"/>
              <w:right w:val="single" w:sz="4" w:space="0" w:color="BFBFBF"/>
            </w:tcBorders>
            <w:vAlign w:val="center"/>
          </w:tcPr>
          <w:p w14:paraId="1156F5DD" w14:textId="0968C9BE" w:rsidR="00F11156" w:rsidRDefault="00491203" w:rsidP="00C410E9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  <w:tc>
          <w:tcPr>
            <w:tcW w:w="1275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14:paraId="1156F5DE" w14:textId="77777777" w:rsidR="00F11156" w:rsidRDefault="00F11156" w:rsidP="00F11156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D45DC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NIF:</w:t>
            </w:r>
          </w:p>
        </w:tc>
        <w:tc>
          <w:tcPr>
            <w:tcW w:w="2126" w:type="dxa"/>
            <w:tcBorders>
              <w:left w:val="single" w:sz="4" w:space="0" w:color="BFBFBF"/>
            </w:tcBorders>
            <w:vAlign w:val="center"/>
          </w:tcPr>
          <w:p w14:paraId="1156F5DF" w14:textId="77777777" w:rsidR="00F11156" w:rsidRDefault="00CA31F8" w:rsidP="00C410E9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</w:textInput>
                </w:ffData>
              </w:fldChar>
            </w:r>
            <w:r w:rsidR="005E53F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772F9D" w:rsidRPr="006C5DE4" w14:paraId="1156F5E5" w14:textId="77777777" w:rsidTr="00491203">
        <w:trPr>
          <w:trHeight w:val="373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E1" w14:textId="77777777" w:rsidR="00772F9D" w:rsidRPr="006C5DE4" w:rsidRDefault="00772F9D" w:rsidP="00F11156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Categoria/Grupo: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5E4" w14:textId="3769C62C" w:rsidR="00772F9D" w:rsidRDefault="009B6B10" w:rsidP="00772F9D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9B6B10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B6B10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Pr="009B6B10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Pr="009B6B10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Pr="009B6B10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44313D" w:rsidRPr="006C5DE4" w14:paraId="1156F5E8" w14:textId="77777777" w:rsidTr="00491203">
        <w:trPr>
          <w:trHeight w:val="406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E6" w14:textId="77777777" w:rsidR="0044313D" w:rsidRDefault="0044313D" w:rsidP="0044313D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Modalidade de horário laboral:</w:t>
            </w:r>
          </w:p>
        </w:tc>
        <w:bookmarkStart w:id="1" w:name="Listapendente1"/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5E7" w14:textId="77777777" w:rsidR="0044313D" w:rsidRDefault="00CA31F8" w:rsidP="00D247E7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Listapendente1"/>
                  <w:enabled/>
                  <w:calcOnExit w:val="0"/>
                  <w:ddList>
                    <w:listEntry w:val="(selecione aqui)"/>
                    <w:listEntry w:val="Horário rígido"/>
                    <w:listEntry w:val="Horário flexível"/>
                    <w:listEntry w:val="Jornada contínua"/>
                    <w:listEntry w:val="Isenção de horário"/>
                    <w:listEntry w:val="Horário específico"/>
                    <w:listEntry w:val="Horário desfasado"/>
                    <w:listEntry w:val="Horário por turnos"/>
                    <w:listEntry w:val="Tempo parcial"/>
                  </w:ddList>
                </w:ffData>
              </w:fldChar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FORMDROPDOWN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bookmarkEnd w:id="1"/>
            <w:r w:rsidR="002052D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</w:t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Manhã: Entre as 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e as 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Tarde: Entre as 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e as 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95113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 w:rsidR="002052DB" w:rsidRPr="003307A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(</w:t>
            </w:r>
            <w:r w:rsidR="002052DB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2</w:t>
            </w:r>
            <w:r w:rsidR="002052DB" w:rsidRPr="00F63CD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)</w:t>
            </w:r>
            <w:r w:rsidR="002052DB" w:rsidRPr="003307A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 xml:space="preserve"> (</w:t>
            </w:r>
            <w:r w:rsidR="002052DB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3</w:t>
            </w:r>
            <w:r w:rsidR="002052DB" w:rsidRPr="00F63CD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)</w:t>
            </w:r>
            <w:r w:rsidR="002052DB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       </w:t>
            </w:r>
            <w:r w:rsidR="003764A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       </w:t>
            </w:r>
          </w:p>
        </w:tc>
      </w:tr>
    </w:tbl>
    <w:p w14:paraId="1156F5E9" w14:textId="77777777" w:rsidR="007711E2" w:rsidRPr="00A45DF7" w:rsidRDefault="001E5B37" w:rsidP="005D4816">
      <w:pPr>
        <w:pStyle w:val="Corpodetexto"/>
        <w:spacing w:before="240"/>
        <w:ind w:left="-993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 xml:space="preserve">2. </w:t>
      </w:r>
      <w:r w:rsidR="00447695">
        <w:rPr>
          <w:rFonts w:ascii="Century Gothic" w:hAnsi="Century Gothic" w:cs="Arial"/>
          <w:b/>
          <w:sz w:val="16"/>
          <w:szCs w:val="16"/>
        </w:rPr>
        <w:t>FUNÇÕES QUE PRETENDE ACUMULAR</w:t>
      </w:r>
    </w:p>
    <w:tbl>
      <w:tblPr>
        <w:tblW w:w="10491" w:type="dxa"/>
        <w:tblInd w:w="-8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026"/>
        <w:gridCol w:w="242"/>
        <w:gridCol w:w="5387"/>
      </w:tblGrid>
      <w:tr w:rsidR="00E9163A" w:rsidRPr="006C5DE4" w14:paraId="1156F5EC" w14:textId="77777777" w:rsidTr="00AE5E15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EA" w14:textId="77777777" w:rsidR="00E9163A" w:rsidRPr="006C5DE4" w:rsidRDefault="00447695" w:rsidP="00447695">
            <w:pPr>
              <w:pStyle w:val="Ttulo"/>
              <w:suppressAutoHyphens/>
              <w:jc w:val="left"/>
              <w:rPr>
                <w:rFonts w:ascii="Century Gothic" w:hAnsi="Century Gothic"/>
                <w:b w:val="0"/>
                <w:iCs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Organismo/ atividade</w:t>
            </w:r>
            <w:r w:rsidR="00E9163A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: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5EB" w14:textId="77777777" w:rsidR="00E9163A" w:rsidRPr="003307AA" w:rsidRDefault="00CA31F8" w:rsidP="00C410E9">
            <w:pPr>
              <w:pStyle w:val="Ttulo"/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D247E7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C43EAB" w:rsidRPr="006C5DE4" w14:paraId="1156F5F3" w14:textId="77777777" w:rsidTr="009D6774">
        <w:trPr>
          <w:trHeight w:val="1996"/>
        </w:trPr>
        <w:tc>
          <w:tcPr>
            <w:tcW w:w="2836" w:type="dxa"/>
            <w:vMerge w:val="restart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ED" w14:textId="77777777" w:rsidR="00C43EAB" w:rsidRDefault="00C43EAB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Tipo de funções:</w:t>
            </w:r>
          </w:p>
        </w:tc>
        <w:tc>
          <w:tcPr>
            <w:tcW w:w="2268" w:type="dxa"/>
            <w:gridSpan w:val="2"/>
            <w:tcBorders>
              <w:left w:val="single" w:sz="4" w:space="0" w:color="BFBFBF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1156F5EE" w14:textId="77777777" w:rsidR="00C43EAB" w:rsidRPr="00AE5E15" w:rsidRDefault="00CA31F8" w:rsidP="00E9163A">
            <w:pPr>
              <w:pStyle w:val="Ttulo"/>
              <w:tabs>
                <w:tab w:val="left" w:pos="34"/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3EA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C43EA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Funções públicas </w:t>
            </w:r>
          </w:p>
        </w:tc>
        <w:tc>
          <w:tcPr>
            <w:tcW w:w="5387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1156F5EF" w14:textId="77777777" w:rsidR="00C43EAB" w:rsidRPr="00C43EAB" w:rsidRDefault="00CA31F8" w:rsidP="00F63CDA">
            <w:pPr>
              <w:spacing w:before="120" w:after="80" w:line="276" w:lineRule="auto"/>
              <w:ind w:left="276" w:hanging="284"/>
              <w:rPr>
                <w:rFonts w:ascii="Century Gothic" w:hAnsi="Century Gothic" w:cs="Arial"/>
                <w:bCs/>
                <w:sz w:val="16"/>
                <w:szCs w:val="16"/>
              </w:rPr>
            </w:pP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3EAB" w:rsidRPr="00C43EAB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  <w:fldChar w:fldCharType="separate"/>
            </w: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end"/>
            </w:r>
            <w:r w:rsidR="00C43EAB" w:rsidRPr="00C43EAB">
              <w:rPr>
                <w:rFonts w:ascii="Century Gothic" w:hAnsi="Century Gothic" w:cs="Arial"/>
                <w:b/>
                <w:sz w:val="16"/>
                <w:szCs w:val="16"/>
              </w:rPr>
              <w:t xml:space="preserve">  </w:t>
            </w:r>
            <w:r w:rsidR="00C43EAB" w:rsidRPr="00C43EAB">
              <w:rPr>
                <w:rFonts w:ascii="Century Gothic" w:hAnsi="Century Gothic" w:cs="Arial"/>
                <w:bCs/>
                <w:sz w:val="16"/>
                <w:szCs w:val="16"/>
              </w:rPr>
              <w:t>Participação em comissões ou grupos de trabalho;</w:t>
            </w:r>
          </w:p>
          <w:p w14:paraId="1156F5F0" w14:textId="77777777" w:rsidR="00C43EAB" w:rsidRPr="00C43EAB" w:rsidRDefault="00CA31F8" w:rsidP="00F63CDA">
            <w:pPr>
              <w:spacing w:after="80" w:line="276" w:lineRule="auto"/>
              <w:ind w:left="276" w:hanging="284"/>
              <w:rPr>
                <w:rFonts w:ascii="Century Gothic" w:hAnsi="Century Gothic" w:cs="Arial"/>
                <w:bCs/>
                <w:sz w:val="16"/>
                <w:szCs w:val="16"/>
              </w:rPr>
            </w:pP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3EAB" w:rsidRPr="00C43EAB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  <w:fldChar w:fldCharType="separate"/>
            </w: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end"/>
            </w:r>
            <w:r w:rsidR="00C43EAB" w:rsidRPr="00C43EAB">
              <w:rPr>
                <w:rFonts w:ascii="Century Gothic" w:hAnsi="Century Gothic" w:cs="Arial"/>
                <w:b/>
                <w:sz w:val="16"/>
                <w:szCs w:val="16"/>
              </w:rPr>
              <w:t xml:space="preserve">  </w:t>
            </w:r>
            <w:r w:rsidR="00C43EAB" w:rsidRPr="00C43EAB">
              <w:rPr>
                <w:rFonts w:ascii="Century Gothic" w:hAnsi="Century Gothic" w:cs="Arial"/>
                <w:bCs/>
                <w:sz w:val="16"/>
                <w:szCs w:val="16"/>
              </w:rPr>
              <w:t>Participação em conselhos consultivos e em comissões de fiscalização ou outros órgãos colegiais de fiscalização ou controlo de dinheiros públicos;</w:t>
            </w:r>
          </w:p>
          <w:p w14:paraId="1156F5F1" w14:textId="77777777" w:rsidR="00C43EAB" w:rsidRPr="00C43EAB" w:rsidRDefault="00CA31F8" w:rsidP="00F63CDA">
            <w:pPr>
              <w:spacing w:after="80" w:line="276" w:lineRule="auto"/>
              <w:ind w:left="276" w:hanging="284"/>
              <w:rPr>
                <w:rFonts w:ascii="Century Gothic" w:hAnsi="Century Gothic" w:cs="Arial"/>
                <w:bCs/>
                <w:sz w:val="16"/>
                <w:szCs w:val="16"/>
              </w:rPr>
            </w:pP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3EAB" w:rsidRPr="00C43EAB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  <w:fldChar w:fldCharType="separate"/>
            </w: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end"/>
            </w:r>
            <w:r w:rsidR="00C43EAB" w:rsidRPr="00C43EAB">
              <w:rPr>
                <w:rFonts w:ascii="Century Gothic" w:hAnsi="Century Gothic" w:cs="Arial"/>
                <w:b/>
                <w:sz w:val="16"/>
                <w:szCs w:val="16"/>
              </w:rPr>
              <w:t xml:space="preserve">  </w:t>
            </w:r>
            <w:r w:rsidR="00C43EAB" w:rsidRPr="00C43EAB">
              <w:rPr>
                <w:rFonts w:ascii="Century Gothic" w:hAnsi="Century Gothic" w:cs="Arial"/>
                <w:bCs/>
                <w:sz w:val="16"/>
                <w:szCs w:val="16"/>
              </w:rPr>
              <w:t>Atividades docentes</w:t>
            </w:r>
            <w:r w:rsidR="00D476C0">
              <w:rPr>
                <w:rFonts w:ascii="Century Gothic" w:hAnsi="Century Gothic" w:cs="Arial"/>
                <w:bCs/>
                <w:sz w:val="16"/>
                <w:szCs w:val="16"/>
              </w:rPr>
              <w:t xml:space="preserve"> ou de </w:t>
            </w:r>
            <w:r w:rsidR="00C43EAB" w:rsidRPr="00C43EAB">
              <w:rPr>
                <w:rFonts w:ascii="Century Gothic" w:hAnsi="Century Gothic" w:cs="Arial"/>
                <w:bCs/>
                <w:sz w:val="16"/>
                <w:szCs w:val="16"/>
              </w:rPr>
              <w:t>investigação</w:t>
            </w:r>
            <w:r w:rsidR="00C6144F">
              <w:rPr>
                <w:rFonts w:ascii="Century Gothic" w:hAnsi="Century Gothic" w:cs="Arial"/>
                <w:bCs/>
                <w:sz w:val="16"/>
                <w:szCs w:val="16"/>
              </w:rPr>
              <w:t>;</w:t>
            </w:r>
          </w:p>
          <w:p w14:paraId="1156F5F2" w14:textId="77777777" w:rsidR="00C43EAB" w:rsidRPr="00C43EAB" w:rsidRDefault="00CA31F8" w:rsidP="00F63CDA">
            <w:pPr>
              <w:spacing w:line="276" w:lineRule="auto"/>
              <w:ind w:left="276" w:hanging="284"/>
              <w:rPr>
                <w:rFonts w:ascii="Century Gothic" w:hAnsi="Century Gothic" w:cs="Arial"/>
                <w:bCs/>
                <w:sz w:val="16"/>
                <w:szCs w:val="16"/>
              </w:rPr>
            </w:pP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43EAB" w:rsidRPr="00C43EAB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</w:r>
            <w:r w:rsidR="00885099">
              <w:rPr>
                <w:rFonts w:ascii="Century Gothic" w:hAnsi="Century Gothic" w:cs="Arial"/>
                <w:b/>
                <w:sz w:val="16"/>
                <w:szCs w:val="16"/>
              </w:rPr>
              <w:fldChar w:fldCharType="separate"/>
            </w:r>
            <w:r w:rsidRPr="00C43EAB">
              <w:rPr>
                <w:rFonts w:ascii="Century Gothic" w:hAnsi="Century Gothic" w:cs="Arial"/>
                <w:b/>
                <w:sz w:val="16"/>
                <w:szCs w:val="16"/>
              </w:rPr>
              <w:fldChar w:fldCharType="end"/>
            </w:r>
            <w:r w:rsidR="00C43EAB" w:rsidRPr="00C43EAB">
              <w:rPr>
                <w:rFonts w:ascii="Century Gothic" w:hAnsi="Century Gothic" w:cs="Arial"/>
                <w:b/>
                <w:sz w:val="16"/>
                <w:szCs w:val="16"/>
              </w:rPr>
              <w:t xml:space="preserve">  </w:t>
            </w:r>
            <w:r w:rsidR="00C43EAB" w:rsidRPr="00C43EAB">
              <w:rPr>
                <w:rFonts w:ascii="Century Gothic" w:hAnsi="Century Gothic" w:cs="Arial"/>
                <w:bCs/>
                <w:sz w:val="16"/>
                <w:szCs w:val="16"/>
              </w:rPr>
              <w:t>Realização de conferências, palestras, ações de formação de curta duração e outras atividades de idêntica natureza.</w:t>
            </w:r>
          </w:p>
        </w:tc>
      </w:tr>
      <w:tr w:rsidR="00C43EAB" w:rsidRPr="006C5DE4" w14:paraId="1156F5F6" w14:textId="77777777" w:rsidTr="00AE5E15">
        <w:trPr>
          <w:trHeight w:val="411"/>
        </w:trPr>
        <w:tc>
          <w:tcPr>
            <w:tcW w:w="2836" w:type="dxa"/>
            <w:vMerge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F4" w14:textId="77777777" w:rsidR="00C43EAB" w:rsidRDefault="00C43EAB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D9D9D9" w:themeColor="background1" w:themeShade="D9"/>
              <w:left w:val="single" w:sz="4" w:space="0" w:color="BFBFBF"/>
            </w:tcBorders>
            <w:vAlign w:val="center"/>
          </w:tcPr>
          <w:p w14:paraId="1156F5F5" w14:textId="77777777" w:rsidR="00C43EAB" w:rsidRPr="00AE5E15" w:rsidRDefault="00CA31F8" w:rsidP="00AE5E15">
            <w:pPr>
              <w:pStyle w:val="Ttulo"/>
              <w:tabs>
                <w:tab w:val="left" w:pos="175"/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C43EA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C43EA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Funções privadas</w:t>
            </w:r>
          </w:p>
        </w:tc>
      </w:tr>
      <w:tr w:rsidR="002052DB" w:rsidRPr="006C5DE4" w14:paraId="1156F5FA" w14:textId="77777777" w:rsidTr="009D6774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F7" w14:textId="77777777" w:rsidR="002052DB" w:rsidRDefault="002052DB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Remuneração:</w:t>
            </w:r>
          </w:p>
        </w:tc>
        <w:tc>
          <w:tcPr>
            <w:tcW w:w="2268" w:type="dxa"/>
            <w:gridSpan w:val="2"/>
            <w:tcBorders>
              <w:left w:val="single" w:sz="4" w:space="0" w:color="BFBFBF"/>
              <w:bottom w:val="single" w:sz="4" w:space="0" w:color="BFBFBF"/>
              <w:right w:val="single" w:sz="4" w:space="0" w:color="FFFFFF" w:themeColor="background1"/>
            </w:tcBorders>
            <w:vAlign w:val="center"/>
          </w:tcPr>
          <w:p w14:paraId="1156F5F8" w14:textId="77777777" w:rsidR="002052DB" w:rsidRPr="00AE5E15" w:rsidRDefault="00CA31F8" w:rsidP="00AE5E15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Funções remuneradas</w:t>
            </w:r>
            <w:r w:rsidR="00D247E7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,</w:t>
            </w: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  <w:tcMar>
              <w:left w:w="0" w:type="dxa"/>
            </w:tcMar>
            <w:vAlign w:val="center"/>
          </w:tcPr>
          <w:p w14:paraId="1156F5F9" w14:textId="77777777" w:rsidR="002052DB" w:rsidRPr="00AE5E15" w:rsidRDefault="00D247E7" w:rsidP="005E53F9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com o valor: </w:t>
            </w:r>
            <w:r w:rsidR="00CA31F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E53F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CA31F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CA31F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CA31F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 w:rsidRPr="003307A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(</w:t>
            </w:r>
            <w:r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4</w:t>
            </w:r>
            <w:r w:rsidRPr="00F63CD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)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             </w:t>
            </w:r>
            <w:r w:rsidR="00CA31F8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CA31F8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Funções não remuneradas</w:t>
            </w:r>
          </w:p>
        </w:tc>
      </w:tr>
      <w:tr w:rsidR="007364CD" w:rsidRPr="006C5DE4" w14:paraId="1156F5FE" w14:textId="77777777" w:rsidTr="007364CD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FB" w14:textId="77777777" w:rsidR="007364CD" w:rsidRDefault="007364CD" w:rsidP="00447695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Horário da acumulação:</w:t>
            </w:r>
          </w:p>
        </w:tc>
        <w:tc>
          <w:tcPr>
            <w:tcW w:w="2026" w:type="dxa"/>
            <w:tcBorders>
              <w:left w:val="single" w:sz="4" w:space="0" w:color="BFBFBF"/>
              <w:right w:val="nil"/>
            </w:tcBorders>
            <w:vAlign w:val="center"/>
          </w:tcPr>
          <w:p w14:paraId="1156F5FC" w14:textId="77777777" w:rsidR="007364CD" w:rsidRDefault="007364CD" w:rsidP="007364CD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  <w:t xml:space="preserve">  </w:t>
            </w:r>
            <w:proofErr w:type="gramStart"/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Pós- laboral</w:t>
            </w:r>
            <w:proofErr w:type="gramEnd"/>
          </w:p>
        </w:tc>
        <w:tc>
          <w:tcPr>
            <w:tcW w:w="5629" w:type="dxa"/>
            <w:gridSpan w:val="2"/>
            <w:tcBorders>
              <w:left w:val="nil"/>
            </w:tcBorders>
            <w:vAlign w:val="center"/>
          </w:tcPr>
          <w:p w14:paraId="1156F5FD" w14:textId="77777777" w:rsidR="007364CD" w:rsidRDefault="007364CD" w:rsidP="007364CD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  <w:t xml:space="preserve"> 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Outro </w:t>
            </w:r>
            <w:r w:rsidRPr="003307A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(</w:t>
            </w:r>
            <w:r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5</w:t>
            </w:r>
            <w:r w:rsidRPr="00F63CD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)</w:t>
            </w:r>
          </w:p>
        </w:tc>
      </w:tr>
      <w:tr w:rsidR="002052DB" w:rsidRPr="006C5DE4" w14:paraId="1156F602" w14:textId="77777777" w:rsidTr="007364CD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5FF" w14:textId="77777777" w:rsidR="002052DB" w:rsidRDefault="002052DB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Dias em que acumula:</w:t>
            </w:r>
          </w:p>
        </w:tc>
        <w:tc>
          <w:tcPr>
            <w:tcW w:w="2026" w:type="dxa"/>
            <w:tcBorders>
              <w:left w:val="single" w:sz="4" w:space="0" w:color="BFBFBF"/>
              <w:right w:val="single" w:sz="4" w:space="0" w:color="FFFFFF" w:themeColor="background1"/>
            </w:tcBorders>
            <w:vAlign w:val="center"/>
          </w:tcPr>
          <w:p w14:paraId="1156F600" w14:textId="77777777" w:rsidR="002052DB" w:rsidRPr="00AE5E15" w:rsidRDefault="00CA31F8" w:rsidP="00DA62C4">
            <w:pPr>
              <w:pStyle w:val="Ttulo"/>
              <w:tabs>
                <w:tab w:val="left" w:pos="4003"/>
              </w:tabs>
              <w:suppressAutoHyphens/>
              <w:spacing w:line="276" w:lineRule="auto"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2.ª Feira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3.ª Feira</w:t>
            </w:r>
          </w:p>
        </w:tc>
        <w:tc>
          <w:tcPr>
            <w:tcW w:w="5629" w:type="dxa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1156F601" w14:textId="77777777" w:rsidR="002052DB" w:rsidRPr="00AE5E15" w:rsidRDefault="00CA31F8" w:rsidP="00DA62C4">
            <w:pPr>
              <w:pStyle w:val="Ttulo"/>
              <w:tabs>
                <w:tab w:val="left" w:pos="4003"/>
              </w:tabs>
              <w:suppressAutoHyphens/>
              <w:spacing w:line="276" w:lineRule="auto"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4.ª Feira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5.ª Feira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6.ª Feira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Sábado     </w:t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Domingo </w:t>
            </w:r>
          </w:p>
        </w:tc>
      </w:tr>
      <w:tr w:rsidR="002052DB" w:rsidRPr="006C5DE4" w14:paraId="1156F606" w14:textId="77777777" w:rsidTr="007364CD">
        <w:trPr>
          <w:trHeight w:val="402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603" w14:textId="77777777" w:rsidR="002052DB" w:rsidRDefault="002052DB" w:rsidP="00E9163A">
            <w:pPr>
              <w:pStyle w:val="Ttulo"/>
              <w:suppressAutoHyphens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Natureza das funções:</w:t>
            </w:r>
          </w:p>
        </w:tc>
        <w:tc>
          <w:tcPr>
            <w:tcW w:w="2026" w:type="dxa"/>
            <w:tcBorders>
              <w:left w:val="single" w:sz="4" w:space="0" w:color="BFBFBF"/>
              <w:right w:val="single" w:sz="4" w:space="0" w:color="FFFFFF" w:themeColor="background1"/>
            </w:tcBorders>
            <w:vAlign w:val="center"/>
          </w:tcPr>
          <w:p w14:paraId="1156F604" w14:textId="77777777" w:rsidR="002052DB" w:rsidRPr="00AE5E15" w:rsidRDefault="00CA31F8" w:rsidP="00C43EAB">
            <w:pPr>
              <w:pStyle w:val="Ttulo"/>
              <w:tabs>
                <w:tab w:val="left" w:pos="4003"/>
              </w:tabs>
              <w:suppressAutoHyphens/>
              <w:ind w:right="-249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Funções subordinadas</w:t>
            </w:r>
          </w:p>
        </w:tc>
        <w:tc>
          <w:tcPr>
            <w:tcW w:w="5629" w:type="dxa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1156F605" w14:textId="77777777" w:rsidR="002052DB" w:rsidRPr="00AE5E15" w:rsidRDefault="00CA31F8" w:rsidP="00C43EAB">
            <w:pPr>
              <w:pStyle w:val="Ttulo"/>
              <w:tabs>
                <w:tab w:val="left" w:pos="4003"/>
              </w:tabs>
              <w:suppressAutoHyphens/>
              <w:ind w:right="-249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88509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2052DB" w:rsidRPr="00AE5E1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 Funções autónomas</w:t>
            </w:r>
          </w:p>
        </w:tc>
      </w:tr>
      <w:tr w:rsidR="001E5B37" w:rsidRPr="006C5DE4" w14:paraId="1156F609" w14:textId="77777777" w:rsidTr="00C96493">
        <w:trPr>
          <w:trHeight w:val="487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607" w14:textId="77777777" w:rsidR="001E5B37" w:rsidRDefault="002D43FF" w:rsidP="002D43FF">
            <w:pPr>
              <w:pStyle w:val="Ttulo"/>
              <w:suppressAutoHyphens/>
              <w:spacing w:line="276" w:lineRule="auto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Breve descrição do c</w:t>
            </w:r>
            <w:r w:rsidR="0044769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onteúdo funcional: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608" w14:textId="77777777" w:rsidR="001E5B37" w:rsidRPr="003307AA" w:rsidRDefault="00CA31F8" w:rsidP="00C410E9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E53F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C96493" w:rsidRPr="006C5DE4" w14:paraId="1156F60C" w14:textId="77777777" w:rsidTr="00C96493">
        <w:trPr>
          <w:trHeight w:val="409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60A" w14:textId="77777777" w:rsidR="00C96493" w:rsidRDefault="00C96493" w:rsidP="002D43FF">
            <w:pPr>
              <w:pStyle w:val="Ttulo"/>
              <w:suppressAutoHyphens/>
              <w:spacing w:line="276" w:lineRule="auto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Círculo de destinatários das funções: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60B" w14:textId="77777777" w:rsidR="00C96493" w:rsidRDefault="00C96493" w:rsidP="00C410E9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  <w:tr w:rsidR="00DA2247" w:rsidRPr="006C5DE4" w14:paraId="1156F60F" w14:textId="77777777" w:rsidTr="00C96493">
        <w:trPr>
          <w:trHeight w:val="515"/>
        </w:trPr>
        <w:tc>
          <w:tcPr>
            <w:tcW w:w="2836" w:type="dxa"/>
            <w:tcBorders>
              <w:right w:val="single" w:sz="4" w:space="0" w:color="BFBFBF"/>
            </w:tcBorders>
            <w:shd w:val="clear" w:color="auto" w:fill="F2F2F2"/>
            <w:vAlign w:val="center"/>
          </w:tcPr>
          <w:p w14:paraId="1156F60D" w14:textId="77777777" w:rsidR="00DA2247" w:rsidRDefault="00DA2247" w:rsidP="00CA3C50">
            <w:pPr>
              <w:pStyle w:val="Ttulo"/>
              <w:suppressAutoHyphens/>
              <w:spacing w:line="276" w:lineRule="auto"/>
              <w:jc w:val="left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Breve justificação do interesse público: </w:t>
            </w:r>
            <w:r w:rsidR="003307AA" w:rsidRPr="003307A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(</w:t>
            </w:r>
            <w:r w:rsidR="00CA3C50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6</w:t>
            </w:r>
            <w:r w:rsidR="00F63CDA" w:rsidRPr="00F63CDA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)</w:t>
            </w:r>
          </w:p>
        </w:tc>
        <w:tc>
          <w:tcPr>
            <w:tcW w:w="7655" w:type="dxa"/>
            <w:gridSpan w:val="3"/>
            <w:tcBorders>
              <w:left w:val="single" w:sz="4" w:space="0" w:color="BFBFBF"/>
            </w:tcBorders>
            <w:vAlign w:val="center"/>
          </w:tcPr>
          <w:p w14:paraId="1156F60E" w14:textId="77777777" w:rsidR="00DA2247" w:rsidRDefault="00CA31F8" w:rsidP="00B955AB">
            <w:pPr>
              <w:pStyle w:val="Ttulo"/>
              <w:tabs>
                <w:tab w:val="left" w:pos="4003"/>
              </w:tabs>
              <w:suppressAutoHyphens/>
              <w:ind w:right="-316"/>
              <w:jc w:val="left"/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</w:pP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E53F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 w:rsidR="005E53F9">
              <w:rPr>
                <w:rFonts w:ascii="Century Gothic" w:hAnsi="Century Gothic" w:cs="Arial"/>
                <w:b w:val="0"/>
                <w:noProof/>
                <w:sz w:val="16"/>
                <w:szCs w:val="16"/>
                <w:u w:val="none"/>
              </w:rPr>
              <w:t> </w:t>
            </w:r>
            <w:r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</w:p>
        </w:tc>
      </w:tr>
    </w:tbl>
    <w:p w14:paraId="2C62C3D3" w14:textId="77777777" w:rsidR="00772F9D" w:rsidRDefault="00772F9D" w:rsidP="00772F9D">
      <w:pPr>
        <w:pStyle w:val="Corpodetexto"/>
        <w:spacing w:before="240"/>
        <w:ind w:left="-992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205FCA2A" w14:textId="77777777" w:rsidR="00772F9D" w:rsidRDefault="00772F9D" w:rsidP="00772F9D">
      <w:pPr>
        <w:pStyle w:val="Corpodetexto"/>
        <w:spacing w:before="240"/>
        <w:ind w:left="-992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1BEFBFE9" w14:textId="77777777" w:rsidR="00772F9D" w:rsidRDefault="00772F9D" w:rsidP="00772F9D">
      <w:pPr>
        <w:pStyle w:val="Corpodetexto"/>
        <w:spacing w:before="240"/>
        <w:ind w:left="-992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00844C3C" w14:textId="77777777" w:rsidR="00772F9D" w:rsidRDefault="00772F9D" w:rsidP="00772F9D">
      <w:pPr>
        <w:pStyle w:val="Corpodetexto"/>
        <w:spacing w:before="240"/>
        <w:ind w:left="-992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7248A774" w14:textId="77777777" w:rsidR="00772F9D" w:rsidRDefault="00772F9D" w:rsidP="00772F9D">
      <w:pPr>
        <w:pStyle w:val="Corpodetexto"/>
        <w:spacing w:before="240"/>
        <w:ind w:left="-992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</w:p>
    <w:p w14:paraId="1156F610" w14:textId="4A3E1102" w:rsidR="006B0891" w:rsidRPr="00772F9D" w:rsidRDefault="00491203" w:rsidP="00772F9D">
      <w:pPr>
        <w:pStyle w:val="Corpodetexto"/>
        <w:spacing w:before="240"/>
        <w:ind w:left="-992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lastRenderedPageBreak/>
        <w:t>3</w:t>
      </w:r>
      <w:r w:rsidR="00A45DF7" w:rsidRPr="004B1D9A">
        <w:rPr>
          <w:rFonts w:ascii="Century Gothic" w:hAnsi="Century Gothic" w:cs="Arial"/>
          <w:b/>
          <w:sz w:val="16"/>
          <w:szCs w:val="16"/>
        </w:rPr>
        <w:t>.</w:t>
      </w:r>
      <w:r w:rsidR="00636EC3" w:rsidRPr="004B1D9A">
        <w:rPr>
          <w:rFonts w:ascii="Century Gothic" w:hAnsi="Century Gothic"/>
          <w:b/>
          <w:iCs/>
          <w:sz w:val="16"/>
          <w:szCs w:val="16"/>
        </w:rPr>
        <w:t xml:space="preserve"> </w:t>
      </w:r>
      <w:r w:rsidR="00CD0043">
        <w:rPr>
          <w:rFonts w:ascii="Century Gothic" w:hAnsi="Century Gothic"/>
          <w:b/>
          <w:iCs/>
          <w:caps/>
          <w:sz w:val="16"/>
          <w:szCs w:val="16"/>
        </w:rPr>
        <w:t>DECLARAÇÃO E ASSINATURA</w:t>
      </w:r>
    </w:p>
    <w:tbl>
      <w:tblPr>
        <w:tblW w:w="10491" w:type="dxa"/>
        <w:tblInd w:w="-8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491"/>
      </w:tblGrid>
      <w:tr w:rsidR="00D13BA3" w:rsidRPr="00447695" w14:paraId="1156F619" w14:textId="77777777" w:rsidTr="00C96493">
        <w:trPr>
          <w:trHeight w:val="2686"/>
        </w:trPr>
        <w:tc>
          <w:tcPr>
            <w:tcW w:w="10491" w:type="dxa"/>
          </w:tcPr>
          <w:p w14:paraId="1156F611" w14:textId="77777777" w:rsidR="00D13BA3" w:rsidRPr="00447695" w:rsidRDefault="00D13BA3" w:rsidP="00EA11E3">
            <w:pPr>
              <w:tabs>
                <w:tab w:val="left" w:pos="1276"/>
              </w:tabs>
              <w:rPr>
                <w:rFonts w:ascii="Century Gothic" w:hAnsi="Century Gothic" w:cs="Arial"/>
                <w:sz w:val="16"/>
                <w:szCs w:val="16"/>
              </w:rPr>
            </w:pPr>
          </w:p>
          <w:p w14:paraId="1156F612" w14:textId="77777777" w:rsidR="00447695" w:rsidRPr="00447695" w:rsidRDefault="00CA31F8" w:rsidP="00C96493">
            <w:pPr>
              <w:tabs>
                <w:tab w:val="left" w:pos="1276"/>
              </w:tabs>
              <w:spacing w:line="300" w:lineRule="auto"/>
              <w:rPr>
                <w:rFonts w:ascii="Century Gothic" w:hAnsi="Century Gothic" w:cs="Arial"/>
                <w:sz w:val="16"/>
                <w:szCs w:val="16"/>
              </w:rPr>
            </w:pPr>
            <w:r w:rsidRPr="00447695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47695" w:rsidRPr="00447695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sz w:val="16"/>
                <w:szCs w:val="16"/>
              </w:rPr>
            </w:r>
            <w:r w:rsidR="008850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447695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447695" w:rsidRPr="00447695">
              <w:rPr>
                <w:rFonts w:ascii="Century Gothic" w:hAnsi="Century Gothic" w:cs="Arial"/>
                <w:sz w:val="16"/>
                <w:szCs w:val="16"/>
              </w:rPr>
              <w:t xml:space="preserve"> Declaro que </w:t>
            </w:r>
            <w:r w:rsidR="00B33084">
              <w:rPr>
                <w:rFonts w:ascii="Century Gothic" w:hAnsi="Century Gothic" w:cs="Arial"/>
                <w:sz w:val="16"/>
                <w:szCs w:val="16"/>
              </w:rPr>
              <w:t xml:space="preserve">as funções </w:t>
            </w:r>
            <w:r w:rsidR="00B33084" w:rsidRPr="00B33084">
              <w:rPr>
                <w:rFonts w:ascii="Century Gothic" w:hAnsi="Century Gothic" w:cs="Arial"/>
                <w:b/>
                <w:sz w:val="16"/>
                <w:szCs w:val="16"/>
              </w:rPr>
              <w:t>privadas</w:t>
            </w:r>
            <w:r w:rsidR="00B33084">
              <w:rPr>
                <w:rFonts w:ascii="Century Gothic" w:hAnsi="Century Gothic" w:cs="Arial"/>
                <w:sz w:val="16"/>
                <w:szCs w:val="16"/>
              </w:rPr>
              <w:t xml:space="preserve"> a exercer em acumulação</w:t>
            </w:r>
            <w:r w:rsidR="00447695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B33084">
              <w:rPr>
                <w:rFonts w:ascii="Century Gothic" w:hAnsi="Century Gothic" w:cs="Arial"/>
                <w:sz w:val="16"/>
                <w:szCs w:val="16"/>
              </w:rPr>
              <w:t xml:space="preserve">não são </w:t>
            </w:r>
            <w:r w:rsidR="00B33084" w:rsidRPr="00B33084">
              <w:rPr>
                <w:rFonts w:ascii="Century Gothic" w:hAnsi="Century Gothic" w:cs="Arial"/>
                <w:sz w:val="16"/>
                <w:szCs w:val="16"/>
              </w:rPr>
              <w:t xml:space="preserve">concorrentes, similares ou conflituantes com as funções </w:t>
            </w:r>
            <w:r w:rsidR="00301E1D" w:rsidRPr="00B33084">
              <w:rPr>
                <w:rFonts w:ascii="Century Gothic" w:hAnsi="Century Gothic" w:cs="Arial"/>
                <w:sz w:val="16"/>
                <w:szCs w:val="16"/>
              </w:rPr>
              <w:t>públicas</w:t>
            </w:r>
            <w:r w:rsidR="0046530A"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  <w:p w14:paraId="1156F613" w14:textId="77777777" w:rsidR="005D4816" w:rsidRDefault="00CA31F8" w:rsidP="00C96493">
            <w:pPr>
              <w:tabs>
                <w:tab w:val="left" w:pos="1276"/>
              </w:tabs>
              <w:spacing w:line="300" w:lineRule="auto"/>
              <w:rPr>
                <w:rFonts w:ascii="Century Gothic" w:hAnsi="Century Gothic" w:cs="Arial"/>
                <w:b/>
                <w:sz w:val="18"/>
                <w:szCs w:val="18"/>
                <w:vertAlign w:val="superscript"/>
              </w:rPr>
            </w:pPr>
            <w:r w:rsidRPr="00447695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E6D41" w:rsidRPr="00447695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sz w:val="16"/>
                <w:szCs w:val="16"/>
              </w:rPr>
            </w:r>
            <w:r w:rsidR="008850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447695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AE6D41" w:rsidRPr="00447695">
              <w:rPr>
                <w:rFonts w:ascii="Century Gothic" w:hAnsi="Century Gothic" w:cs="Arial"/>
                <w:sz w:val="16"/>
                <w:szCs w:val="16"/>
              </w:rPr>
              <w:t xml:space="preserve"> </w:t>
            </w:r>
            <w:r w:rsidR="00447695" w:rsidRPr="00447695">
              <w:rPr>
                <w:rFonts w:ascii="Century Gothic" w:hAnsi="Century Gothic" w:cs="Arial"/>
                <w:sz w:val="16"/>
                <w:szCs w:val="16"/>
              </w:rPr>
              <w:t xml:space="preserve">Declaro que me comprometo a cessar </w:t>
            </w:r>
            <w:r w:rsidR="00447695" w:rsidRPr="00C6144F">
              <w:rPr>
                <w:rFonts w:ascii="Century Gothic" w:hAnsi="Century Gothic" w:cs="Arial"/>
                <w:sz w:val="16"/>
                <w:szCs w:val="16"/>
              </w:rPr>
              <w:t xml:space="preserve">imediatamente as funções </w:t>
            </w:r>
            <w:r w:rsidR="00C6144F" w:rsidRPr="00C6144F">
              <w:rPr>
                <w:rFonts w:ascii="Century Gothic" w:hAnsi="Century Gothic" w:cs="Arial"/>
                <w:sz w:val="16"/>
                <w:szCs w:val="16"/>
              </w:rPr>
              <w:t xml:space="preserve">a acumular </w:t>
            </w:r>
            <w:r w:rsidR="00447695" w:rsidRPr="00C6144F">
              <w:rPr>
                <w:rFonts w:ascii="Century Gothic" w:hAnsi="Century Gothic" w:cs="Arial"/>
                <w:sz w:val="16"/>
                <w:szCs w:val="16"/>
              </w:rPr>
              <w:t>no</w:t>
            </w:r>
            <w:r w:rsidR="00447695" w:rsidRPr="00447695">
              <w:rPr>
                <w:rFonts w:ascii="Century Gothic" w:hAnsi="Century Gothic" w:cs="Arial"/>
                <w:sz w:val="16"/>
                <w:szCs w:val="16"/>
              </w:rPr>
              <w:t xml:space="preserve"> caso de </w:t>
            </w:r>
            <w:r w:rsidR="00DA62C4" w:rsidRPr="00447695">
              <w:rPr>
                <w:rFonts w:ascii="Century Gothic" w:hAnsi="Century Gothic" w:cs="Arial"/>
                <w:sz w:val="16"/>
                <w:szCs w:val="16"/>
              </w:rPr>
              <w:t>ocorrência</w:t>
            </w:r>
            <w:r w:rsidR="00447695" w:rsidRPr="00447695">
              <w:rPr>
                <w:rFonts w:ascii="Century Gothic" w:hAnsi="Century Gothic" w:cs="Arial"/>
                <w:sz w:val="16"/>
                <w:szCs w:val="16"/>
              </w:rPr>
              <w:t xml:space="preserve"> superveniente de conflito com as funções públicas exercidas</w:t>
            </w:r>
            <w:r w:rsidR="0046530A"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  <w:p w14:paraId="1156F614" w14:textId="77777777" w:rsidR="005D4816" w:rsidRPr="005D4816" w:rsidRDefault="00CA31F8" w:rsidP="00C96493">
            <w:pPr>
              <w:tabs>
                <w:tab w:val="left" w:pos="1276"/>
              </w:tabs>
              <w:spacing w:line="300" w:lineRule="auto"/>
              <w:rPr>
                <w:rFonts w:ascii="Century Gothic" w:hAnsi="Century Gothic" w:cs="Arial"/>
                <w:b/>
                <w:sz w:val="18"/>
                <w:szCs w:val="18"/>
                <w:vertAlign w:val="superscript"/>
              </w:rPr>
            </w:pPr>
            <w:r w:rsidRPr="00447695">
              <w:rPr>
                <w:rFonts w:ascii="Century Gothic" w:hAnsi="Century Gothic" w:cs="Arial"/>
                <w:sz w:val="16"/>
                <w:szCs w:val="16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D4816" w:rsidRPr="00447695">
              <w:rPr>
                <w:rFonts w:ascii="Century Gothic" w:hAnsi="Century Gothic" w:cs="Arial"/>
                <w:sz w:val="16"/>
                <w:szCs w:val="16"/>
              </w:rPr>
              <w:instrText xml:space="preserve"> FORMCHECKBOX </w:instrText>
            </w:r>
            <w:r w:rsidR="00885099">
              <w:rPr>
                <w:rFonts w:ascii="Century Gothic" w:hAnsi="Century Gothic" w:cs="Arial"/>
                <w:sz w:val="16"/>
                <w:szCs w:val="16"/>
              </w:rPr>
            </w:r>
            <w:r w:rsidR="00885099">
              <w:rPr>
                <w:rFonts w:ascii="Century Gothic" w:hAnsi="Century Gothic" w:cs="Arial"/>
                <w:sz w:val="16"/>
                <w:szCs w:val="16"/>
              </w:rPr>
              <w:fldChar w:fldCharType="separate"/>
            </w:r>
            <w:r w:rsidRPr="00447695">
              <w:rPr>
                <w:rFonts w:ascii="Century Gothic" w:hAnsi="Century Gothic" w:cs="Arial"/>
                <w:sz w:val="16"/>
                <w:szCs w:val="16"/>
              </w:rPr>
              <w:fldChar w:fldCharType="end"/>
            </w:r>
            <w:r w:rsidR="005D4816">
              <w:rPr>
                <w:rFonts w:ascii="Century Gothic" w:hAnsi="Century Gothic" w:cs="Arial"/>
                <w:sz w:val="16"/>
                <w:szCs w:val="16"/>
              </w:rPr>
              <w:t xml:space="preserve"> Declaro que não estou abrangido pelas p</w:t>
            </w:r>
            <w:r w:rsidR="005D4816" w:rsidRPr="005D4816">
              <w:rPr>
                <w:rFonts w:ascii="Century Gothic" w:hAnsi="Century Gothic" w:cs="Arial"/>
                <w:sz w:val="16"/>
                <w:szCs w:val="16"/>
              </w:rPr>
              <w:t>roibições específicas</w:t>
            </w:r>
            <w:r w:rsidR="005D4816">
              <w:rPr>
                <w:rFonts w:ascii="Century Gothic" w:hAnsi="Century Gothic" w:cs="Arial"/>
                <w:sz w:val="16"/>
                <w:szCs w:val="16"/>
              </w:rPr>
              <w:t xml:space="preserve"> a que se refere o artigo 24.º da </w:t>
            </w:r>
            <w:r w:rsidR="005D4816" w:rsidRPr="005D4816">
              <w:rPr>
                <w:rFonts w:ascii="Century Gothic" w:hAnsi="Century Gothic" w:cs="Arial"/>
                <w:sz w:val="16"/>
                <w:szCs w:val="16"/>
              </w:rPr>
              <w:t>Lei Geral de Trabalho em Funções Públicas (LTFP)</w:t>
            </w:r>
            <w:r w:rsidR="0046530A">
              <w:rPr>
                <w:rFonts w:ascii="Century Gothic" w:hAnsi="Century Gothic" w:cs="Arial"/>
                <w:sz w:val="16"/>
                <w:szCs w:val="16"/>
              </w:rPr>
              <w:t>.</w:t>
            </w:r>
          </w:p>
          <w:p w14:paraId="1156F615" w14:textId="77777777" w:rsidR="00636EC3" w:rsidRPr="00447695" w:rsidRDefault="00636EC3" w:rsidP="007364CD">
            <w:pPr>
              <w:tabs>
                <w:tab w:val="left" w:pos="1276"/>
              </w:tabs>
              <w:spacing w:line="120" w:lineRule="auto"/>
              <w:rPr>
                <w:rFonts w:ascii="Century Gothic" w:hAnsi="Century Gothic" w:cs="Arial"/>
                <w:sz w:val="16"/>
                <w:szCs w:val="16"/>
              </w:rPr>
            </w:pPr>
          </w:p>
          <w:p w14:paraId="1156F616" w14:textId="77777777" w:rsidR="005455AB" w:rsidRPr="00447695" w:rsidRDefault="00D13BA3" w:rsidP="00E9163A">
            <w:pPr>
              <w:pStyle w:val="Ttulo"/>
              <w:tabs>
                <w:tab w:val="center" w:pos="5138"/>
              </w:tabs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6"/>
                <w:szCs w:val="16"/>
                <w:u w:val="none"/>
              </w:rPr>
            </w:pPr>
            <w:r w:rsidRPr="00B42228">
              <w:rPr>
                <w:rFonts w:ascii="Century Gothic" w:hAnsi="Century Gothic"/>
                <w:b w:val="0"/>
                <w:sz w:val="16"/>
                <w:szCs w:val="16"/>
                <w:u w:val="none"/>
              </w:rPr>
              <w:t xml:space="preserve">Data: </w: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="006109BB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E9163A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/ </w: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 w:rsidR="006109BB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E9163A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/ </w: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E9163A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separate"/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410E9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> </w:t>
            </w:r>
            <w:r w:rsidR="00CA31F8" w:rsidRPr="00B42228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fldChar w:fldCharType="end"/>
            </w:r>
            <w:r w:rsidR="00E9163A" w:rsidRPr="0044769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 w:rsidR="00E9163A" w:rsidRPr="00447695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ab/>
            </w:r>
            <w:r w:rsidR="00F11156" w:rsidRPr="00447695">
              <w:rPr>
                <w:rFonts w:ascii="Century Gothic" w:hAnsi="Century Gothic"/>
                <w:b w:val="0"/>
                <w:sz w:val="16"/>
                <w:szCs w:val="16"/>
                <w:u w:val="none"/>
              </w:rPr>
              <w:t xml:space="preserve">O </w:t>
            </w:r>
            <w:r w:rsidR="004A6B31">
              <w:rPr>
                <w:rFonts w:ascii="Century Gothic" w:hAnsi="Century Gothic"/>
                <w:b w:val="0"/>
                <w:sz w:val="16"/>
                <w:szCs w:val="16"/>
                <w:u w:val="none"/>
              </w:rPr>
              <w:t>Requerente</w:t>
            </w:r>
          </w:p>
          <w:p w14:paraId="1156F617" w14:textId="77777777" w:rsidR="00565CBD" w:rsidRPr="00447695" w:rsidRDefault="00565CBD" w:rsidP="00EA11E3">
            <w:pPr>
              <w:spacing w:after="60"/>
              <w:jc w:val="center"/>
              <w:rPr>
                <w:rFonts w:ascii="Century Gothic" w:hAnsi="Century Gothic" w:cs="Arial"/>
                <w:b/>
                <w:color w:val="BFBFBF"/>
                <w:sz w:val="16"/>
                <w:szCs w:val="16"/>
              </w:rPr>
            </w:pPr>
            <w:r w:rsidRPr="00447695">
              <w:rPr>
                <w:rFonts w:ascii="Century Gothic" w:hAnsi="Century Gothic" w:cs="Arial"/>
                <w:b/>
                <w:color w:val="BFBFBF"/>
                <w:sz w:val="16"/>
                <w:szCs w:val="16"/>
              </w:rPr>
              <w:t>____________________</w:t>
            </w:r>
            <w:r w:rsidR="00890438" w:rsidRPr="00447695">
              <w:rPr>
                <w:rFonts w:ascii="Century Gothic" w:hAnsi="Century Gothic" w:cs="Arial"/>
                <w:b/>
                <w:color w:val="BFBFBF"/>
                <w:sz w:val="16"/>
                <w:szCs w:val="16"/>
              </w:rPr>
              <w:t>________________________</w:t>
            </w:r>
            <w:r w:rsidRPr="00447695">
              <w:rPr>
                <w:rFonts w:ascii="Century Gothic" w:hAnsi="Century Gothic" w:cs="Arial"/>
                <w:b/>
                <w:color w:val="BFBFBF"/>
                <w:sz w:val="16"/>
                <w:szCs w:val="16"/>
              </w:rPr>
              <w:t>_</w:t>
            </w:r>
          </w:p>
          <w:p w14:paraId="1156F618" w14:textId="77777777" w:rsidR="00D476C0" w:rsidRPr="00447695" w:rsidRDefault="007B6B0B" w:rsidP="00C96493">
            <w:pPr>
              <w:tabs>
                <w:tab w:val="left" w:pos="1276"/>
              </w:tabs>
              <w:jc w:val="center"/>
              <w:rPr>
                <w:rFonts w:ascii="Century Gothic" w:hAnsi="Century Gothic"/>
                <w:iCs/>
                <w:sz w:val="16"/>
                <w:szCs w:val="16"/>
              </w:rPr>
            </w:pPr>
            <w:r w:rsidRPr="00447695">
              <w:rPr>
                <w:rFonts w:ascii="Century Gothic" w:hAnsi="Century Gothic"/>
                <w:iCs/>
                <w:sz w:val="16"/>
                <w:szCs w:val="16"/>
              </w:rPr>
              <w:t>(Assinatura legível</w:t>
            </w:r>
            <w:r w:rsidR="001E5B37" w:rsidRPr="00447695">
              <w:rPr>
                <w:rFonts w:ascii="Century Gothic" w:hAnsi="Century Gothic"/>
                <w:iCs/>
                <w:sz w:val="16"/>
                <w:szCs w:val="16"/>
              </w:rPr>
              <w:t>)</w:t>
            </w:r>
          </w:p>
        </w:tc>
      </w:tr>
    </w:tbl>
    <w:p w14:paraId="1156F61A" w14:textId="77777777" w:rsidR="00C96493" w:rsidRDefault="00C96493" w:rsidP="003307AA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sz w:val="14"/>
          <w:szCs w:val="14"/>
          <w:u w:val="none"/>
          <w:vertAlign w:val="superscript"/>
        </w:rPr>
      </w:pPr>
    </w:p>
    <w:p w14:paraId="1156F61B" w14:textId="77777777" w:rsidR="00AB5469" w:rsidRPr="003307AA" w:rsidRDefault="00AE5E15" w:rsidP="003307AA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(1)</w:t>
      </w:r>
      <w:r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r w:rsidRPr="003307AA">
        <w:rPr>
          <w:rFonts w:ascii="Century Gothic" w:hAnsi="Century Gothic"/>
          <w:b w:val="0"/>
          <w:sz w:val="14"/>
          <w:szCs w:val="14"/>
          <w:u w:val="none"/>
        </w:rPr>
        <w:t>N</w:t>
      </w:r>
      <w:r w:rsidRPr="003307AA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os termos dos artigos 19.º ao 24.º da Lei Geral de Trabalho em Funções Públicas (LTFP), aprovada pela Lei n.º 35/2014, de 20 de junho.</w:t>
      </w:r>
    </w:p>
    <w:p w14:paraId="1156F61C" w14:textId="77777777" w:rsidR="003307AA" w:rsidRDefault="003307AA" w:rsidP="003307AA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(</w:t>
      </w:r>
      <w:r w:rsidR="002052DB">
        <w:rPr>
          <w:rFonts w:ascii="Century Gothic" w:hAnsi="Century Gothic"/>
          <w:sz w:val="14"/>
          <w:szCs w:val="14"/>
          <w:u w:val="none"/>
          <w:vertAlign w:val="superscript"/>
        </w:rPr>
        <w:t>2</w:t>
      </w: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)</w:t>
      </w:r>
      <w:r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r w:rsidR="002052DB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Não preencher nos casos de isenção de horário</w:t>
      </w:r>
      <w:r w:rsidRPr="003307AA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.</w:t>
      </w:r>
    </w:p>
    <w:p w14:paraId="1156F61D" w14:textId="77777777" w:rsidR="002052DB" w:rsidRDefault="002052DB" w:rsidP="002052DB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(</w:t>
      </w:r>
      <w:r>
        <w:rPr>
          <w:rFonts w:ascii="Century Gothic" w:hAnsi="Century Gothic"/>
          <w:sz w:val="14"/>
          <w:szCs w:val="14"/>
          <w:u w:val="none"/>
          <w:vertAlign w:val="superscript"/>
        </w:rPr>
        <w:t>3</w:t>
      </w: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)</w:t>
      </w:r>
      <w:r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r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Caso possua um horário flexível, deve indicar quais as plataformas fixas e não o horário normal.</w:t>
      </w:r>
    </w:p>
    <w:p w14:paraId="1156F61E" w14:textId="77777777" w:rsidR="00D247E7" w:rsidRDefault="00D247E7" w:rsidP="00D247E7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(</w:t>
      </w:r>
      <w:r>
        <w:rPr>
          <w:rFonts w:ascii="Century Gothic" w:hAnsi="Century Gothic"/>
          <w:sz w:val="14"/>
          <w:szCs w:val="14"/>
          <w:u w:val="none"/>
          <w:vertAlign w:val="superscript"/>
        </w:rPr>
        <w:t>4</w:t>
      </w: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)</w:t>
      </w:r>
      <w:r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proofErr w:type="gramStart"/>
      <w:r w:rsidR="00CA3C50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Por favor</w:t>
      </w:r>
      <w:proofErr w:type="gramEnd"/>
      <w:r w:rsidR="00CA3C50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 indique o valor </w:t>
      </w:r>
      <w:r w:rsidR="00C6144F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ilíquido </w:t>
      </w:r>
      <w:r w:rsidR="00CA3C50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médio mensal. C</w:t>
      </w:r>
      <w:r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aso não possua uma retribuição fixa, por favor indique uma estimativa do valor ilíquido mensal.</w:t>
      </w:r>
    </w:p>
    <w:p w14:paraId="1156F61F" w14:textId="77777777" w:rsidR="009D2CD1" w:rsidRDefault="009D2CD1" w:rsidP="009D2CD1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(</w:t>
      </w:r>
      <w:r w:rsidR="00D247E7">
        <w:rPr>
          <w:rFonts w:ascii="Century Gothic" w:hAnsi="Century Gothic"/>
          <w:sz w:val="14"/>
          <w:szCs w:val="14"/>
          <w:u w:val="none"/>
          <w:vertAlign w:val="superscript"/>
        </w:rPr>
        <w:t>5</w:t>
      </w: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)</w:t>
      </w:r>
      <w:r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r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Deve anexar ao requerimento uma declaração da entidade </w:t>
      </w:r>
      <w:r w:rsidR="007364CD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de</w:t>
      </w:r>
      <w:r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 acumula</w:t>
      </w:r>
      <w:r w:rsidR="007364CD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ção </w:t>
      </w:r>
      <w:r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que faça menção ao horário a acumular</w:t>
      </w:r>
      <w:r w:rsidR="007364CD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 e à remuneração a auferir</w:t>
      </w:r>
      <w:r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.</w:t>
      </w:r>
    </w:p>
    <w:p w14:paraId="1156F620" w14:textId="77777777" w:rsidR="00EA1874" w:rsidRDefault="002052DB" w:rsidP="00D247E7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  <w:r>
        <w:rPr>
          <w:rFonts w:ascii="Century Gothic" w:hAnsi="Century Gothic"/>
          <w:sz w:val="14"/>
          <w:szCs w:val="14"/>
          <w:u w:val="none"/>
          <w:vertAlign w:val="superscript"/>
        </w:rPr>
        <w:t>(</w:t>
      </w:r>
      <w:r w:rsidR="00D247E7">
        <w:rPr>
          <w:rFonts w:ascii="Century Gothic" w:hAnsi="Century Gothic"/>
          <w:sz w:val="14"/>
          <w:szCs w:val="14"/>
          <w:u w:val="none"/>
          <w:vertAlign w:val="superscript"/>
        </w:rPr>
        <w:t>6</w:t>
      </w:r>
      <w:r w:rsidRPr="003307AA">
        <w:rPr>
          <w:rFonts w:ascii="Century Gothic" w:hAnsi="Century Gothic"/>
          <w:sz w:val="14"/>
          <w:szCs w:val="14"/>
          <w:u w:val="none"/>
          <w:vertAlign w:val="superscript"/>
        </w:rPr>
        <w:t>)</w:t>
      </w:r>
      <w:r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r w:rsidRPr="003307AA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Preencher apenas em caso de</w:t>
      </w:r>
      <w:r w:rsidR="00D247E7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 acumulação de funções públicas.</w:t>
      </w:r>
    </w:p>
    <w:p w14:paraId="1156F621" w14:textId="3084DFF3" w:rsidR="009329B6" w:rsidRPr="00F176C1" w:rsidRDefault="00491203" w:rsidP="009329B6">
      <w:pPr>
        <w:pStyle w:val="Corpodetexto"/>
        <w:spacing w:before="240"/>
        <w:ind w:left="-992"/>
        <w:jc w:val="both"/>
        <w:outlineLvl w:val="0"/>
        <w:rPr>
          <w:rFonts w:ascii="Century Gothic" w:hAnsi="Century Gothic" w:cs="Arial"/>
          <w:b/>
          <w:sz w:val="16"/>
          <w:szCs w:val="16"/>
        </w:rPr>
      </w:pPr>
      <w:r>
        <w:rPr>
          <w:rFonts w:ascii="Century Gothic" w:hAnsi="Century Gothic" w:cs="Arial"/>
          <w:b/>
          <w:sz w:val="16"/>
          <w:szCs w:val="16"/>
        </w:rPr>
        <w:t>4</w:t>
      </w:r>
      <w:r w:rsidR="009329B6" w:rsidRPr="004B1D9A">
        <w:rPr>
          <w:rFonts w:ascii="Century Gothic" w:hAnsi="Century Gothic" w:cs="Arial"/>
          <w:b/>
          <w:sz w:val="16"/>
          <w:szCs w:val="16"/>
        </w:rPr>
        <w:t>.</w:t>
      </w:r>
      <w:r w:rsidR="009329B6" w:rsidRPr="004B1D9A">
        <w:rPr>
          <w:rFonts w:ascii="Century Gothic" w:hAnsi="Century Gothic"/>
          <w:b/>
          <w:iCs/>
          <w:sz w:val="16"/>
          <w:szCs w:val="16"/>
        </w:rPr>
        <w:t xml:space="preserve"> </w:t>
      </w:r>
      <w:r w:rsidR="009329B6" w:rsidRPr="00F176C1">
        <w:rPr>
          <w:rFonts w:ascii="Century Gothic" w:hAnsi="Century Gothic" w:cs="Arial"/>
          <w:b/>
          <w:sz w:val="16"/>
          <w:szCs w:val="16"/>
        </w:rPr>
        <w:t>PARECER DO ÓRGÃO DE GESTÃO OU DIRIGENTE MÁXIMO DO ORGANISMO</w:t>
      </w:r>
      <w:r w:rsidR="009329B6" w:rsidRPr="00384791">
        <w:rPr>
          <w:rFonts w:ascii="Century Gothic" w:hAnsi="Century Gothic" w:cs="Arial"/>
          <w:b/>
          <w:sz w:val="16"/>
          <w:szCs w:val="16"/>
          <w:vertAlign w:val="superscript"/>
        </w:rPr>
        <w:t xml:space="preserve"> </w:t>
      </w:r>
      <w:r w:rsidR="009329B6" w:rsidRPr="00384791">
        <w:rPr>
          <w:rFonts w:ascii="Century Gothic" w:hAnsi="Century Gothic" w:cs="Arial"/>
          <w:b/>
          <w:bCs/>
          <w:sz w:val="18"/>
          <w:szCs w:val="18"/>
          <w:vertAlign w:val="superscript"/>
        </w:rPr>
        <w:t>(</w:t>
      </w:r>
      <w:r w:rsidR="00384791" w:rsidRPr="00384791">
        <w:rPr>
          <w:rFonts w:ascii="Century Gothic" w:hAnsi="Century Gothic" w:cs="Arial"/>
          <w:b/>
          <w:bCs/>
          <w:sz w:val="18"/>
          <w:szCs w:val="18"/>
          <w:vertAlign w:val="superscript"/>
        </w:rPr>
        <w:t>7</w:t>
      </w:r>
      <w:r w:rsidR="009329B6" w:rsidRPr="00384791">
        <w:rPr>
          <w:rFonts w:ascii="Century Gothic" w:hAnsi="Century Gothic" w:cs="Arial"/>
          <w:b/>
          <w:bCs/>
          <w:sz w:val="18"/>
          <w:szCs w:val="18"/>
          <w:vertAlign w:val="superscript"/>
        </w:rPr>
        <w:t>)</w:t>
      </w:r>
    </w:p>
    <w:tbl>
      <w:tblPr>
        <w:tblW w:w="10491" w:type="dxa"/>
        <w:tblInd w:w="-88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10491"/>
      </w:tblGrid>
      <w:tr w:rsidR="009329B6" w:rsidRPr="00115CEA" w14:paraId="1156F630" w14:textId="77777777" w:rsidTr="00384791">
        <w:trPr>
          <w:trHeight w:val="4894"/>
        </w:trPr>
        <w:tc>
          <w:tcPr>
            <w:tcW w:w="10491" w:type="dxa"/>
          </w:tcPr>
          <w:p w14:paraId="1156F622" w14:textId="77777777" w:rsidR="009329B6" w:rsidRDefault="009329B6" w:rsidP="00A93B8F">
            <w:pPr>
              <w:spacing w:line="360" w:lineRule="auto"/>
              <w:rPr>
                <w:rFonts w:ascii="Century Gothic" w:hAnsi="Century Gothic"/>
                <w:sz w:val="18"/>
                <w:szCs w:val="18"/>
              </w:rPr>
            </w:pPr>
            <w:r w:rsidRPr="00115CEA">
              <w:rPr>
                <w:rFonts w:ascii="Century Gothic" w:hAnsi="Century Gothic"/>
                <w:sz w:val="18"/>
                <w:szCs w:val="18"/>
              </w:rPr>
              <w:t xml:space="preserve">    </w:t>
            </w:r>
          </w:p>
          <w:p w14:paraId="1156F623" w14:textId="77777777" w:rsidR="009329B6" w:rsidRDefault="009329B6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instrText xml:space="preserve"> FORMTEXT </w:instrText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fldChar w:fldCharType="end"/>
            </w:r>
          </w:p>
          <w:p w14:paraId="1156F624" w14:textId="77777777" w:rsidR="009329B6" w:rsidRDefault="009329B6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</w:p>
          <w:p w14:paraId="1156F625" w14:textId="77777777" w:rsidR="00384791" w:rsidRDefault="00384791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</w:p>
          <w:p w14:paraId="1156F626" w14:textId="77777777" w:rsidR="00384791" w:rsidRDefault="00384791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</w:p>
          <w:p w14:paraId="1156F627" w14:textId="77777777" w:rsidR="00384791" w:rsidRDefault="00384791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</w:p>
          <w:p w14:paraId="1156F628" w14:textId="77777777" w:rsidR="00384791" w:rsidRDefault="00384791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</w:p>
          <w:p w14:paraId="1156F629" w14:textId="77777777" w:rsidR="00384791" w:rsidRDefault="00384791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</w:p>
          <w:p w14:paraId="1156F62A" w14:textId="77777777" w:rsidR="009329B6" w:rsidRDefault="009329B6" w:rsidP="00A93B8F">
            <w:pPr>
              <w:pStyle w:val="Ttulo"/>
              <w:suppressAutoHyphens/>
              <w:spacing w:before="60" w:after="60"/>
              <w:jc w:val="both"/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pPr>
            <w:r w:rsidRPr="00232181"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t xml:space="preserve">Data: </w:t>
            </w:r>
            <w:bookmarkStart w:id="2" w:name="Texto16"/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fldChar w:fldCharType="begin">
                <w:ffData>
                  <w:name w:val="Texto16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instrText xml:space="preserve"> FORMTEXT </w:instrText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fldChar w:fldCharType="separate"/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noProof/>
                <w:sz w:val="18"/>
                <w:szCs w:val="18"/>
                <w:u w:val="none"/>
              </w:rPr>
              <w:t> </w:t>
            </w:r>
            <w:r>
              <w:rPr>
                <w:rFonts w:ascii="Century Gothic" w:hAnsi="Century Gothic"/>
                <w:b w:val="0"/>
                <w:sz w:val="18"/>
                <w:szCs w:val="18"/>
                <w:u w:val="none"/>
              </w:rPr>
              <w:fldChar w:fldCharType="end"/>
            </w:r>
            <w:bookmarkEnd w:id="2"/>
          </w:p>
          <w:p w14:paraId="1156F62B" w14:textId="77777777" w:rsidR="009329B6" w:rsidRPr="00232181" w:rsidRDefault="009329B6" w:rsidP="00A93B8F">
            <w:pPr>
              <w:pStyle w:val="Ttulo"/>
              <w:suppressAutoHyphens/>
              <w:jc w:val="both"/>
              <w:rPr>
                <w:rFonts w:ascii="Century Gothic" w:hAnsi="Century Gothic" w:cs="Arial"/>
                <w:b w:val="0"/>
                <w:sz w:val="18"/>
                <w:szCs w:val="18"/>
                <w:u w:val="none"/>
              </w:rPr>
            </w:pPr>
          </w:p>
          <w:p w14:paraId="1156F62C" w14:textId="77777777" w:rsidR="009329B6" w:rsidRPr="005E620D" w:rsidRDefault="009329B6" w:rsidP="00A93B8F">
            <w:pPr>
              <w:pStyle w:val="Ttulo"/>
              <w:suppressAutoHyphens/>
              <w:spacing w:before="60" w:after="60"/>
              <w:ind w:left="2225" w:right="2268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  <w:r w:rsidRPr="005E620D">
              <w:rPr>
                <w:rFonts w:ascii="Century Gothic" w:hAnsi="Century Gothic"/>
                <w:b w:val="0"/>
                <w:sz w:val="16"/>
                <w:szCs w:val="16"/>
                <w:u w:val="none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O Dirigente Máximo / O Director / O Presidente do Conselho Executivo / O Presidente da Comissão Instaladora, O Delegado Escolar"/>
                  </w:textInput>
                </w:ffData>
              </w:fldChar>
            </w:r>
            <w:r w:rsidRPr="005E620D">
              <w:rPr>
                <w:rFonts w:ascii="Century Gothic" w:hAnsi="Century Gothic"/>
                <w:b w:val="0"/>
                <w:sz w:val="16"/>
                <w:szCs w:val="16"/>
                <w:u w:val="none"/>
              </w:rPr>
              <w:instrText xml:space="preserve"> FORMTEXT </w:instrText>
            </w:r>
            <w:r w:rsidRPr="005E620D">
              <w:rPr>
                <w:rFonts w:ascii="Century Gothic" w:hAnsi="Century Gothic"/>
                <w:b w:val="0"/>
                <w:sz w:val="16"/>
                <w:szCs w:val="16"/>
                <w:u w:val="none"/>
              </w:rPr>
            </w:r>
            <w:r w:rsidRPr="005E620D">
              <w:rPr>
                <w:rFonts w:ascii="Century Gothic" w:hAnsi="Century Gothic"/>
                <w:b w:val="0"/>
                <w:sz w:val="16"/>
                <w:szCs w:val="16"/>
                <w:u w:val="none"/>
              </w:rPr>
              <w:fldChar w:fldCharType="separate"/>
            </w:r>
            <w:r w:rsidRPr="005E620D">
              <w:rPr>
                <w:rFonts w:ascii="Century Gothic" w:hAnsi="Century Gothic"/>
                <w:b w:val="0"/>
                <w:noProof/>
                <w:sz w:val="16"/>
                <w:szCs w:val="16"/>
                <w:u w:val="none"/>
              </w:rPr>
              <w:t>O Dirigente Máximo / O Diretor / O Diretor Regional / O Presidente do Conselho Executivo / O Presidente da Comissão Instaladora /</w:t>
            </w:r>
            <w:r w:rsidRPr="005E620D">
              <w:rPr>
                <w:rFonts w:ascii="Century Gothic" w:hAnsi="Century Gothic"/>
                <w:b w:val="0"/>
                <w:noProof/>
                <w:sz w:val="16"/>
                <w:szCs w:val="16"/>
                <w:u w:val="none"/>
              </w:rPr>
              <w:br/>
              <w:t xml:space="preserve"> O Presidente da Comissão Provisória / O Delegado Escolar </w:t>
            </w:r>
            <w:r w:rsidRPr="005E620D">
              <w:rPr>
                <w:rFonts w:ascii="Century Gothic" w:hAnsi="Century Gothic"/>
                <w:b w:val="0"/>
                <w:sz w:val="16"/>
                <w:szCs w:val="16"/>
                <w:u w:val="none"/>
              </w:rPr>
              <w:fldChar w:fldCharType="end"/>
            </w:r>
            <w:r w:rsidR="00384791"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  <w:t xml:space="preserve"> </w:t>
            </w:r>
            <w:r w:rsidR="00384791" w:rsidRPr="00384791">
              <w:rPr>
                <w:rFonts w:ascii="Century Gothic" w:hAnsi="Century Gothic" w:cs="Arial"/>
                <w:sz w:val="18"/>
                <w:szCs w:val="18"/>
                <w:u w:val="none"/>
                <w:vertAlign w:val="superscript"/>
              </w:rPr>
              <w:t>(8)</w:t>
            </w:r>
          </w:p>
          <w:p w14:paraId="1156F62D" w14:textId="77777777" w:rsidR="009329B6" w:rsidRPr="005E620D" w:rsidRDefault="009329B6" w:rsidP="00A93B8F">
            <w:pPr>
              <w:pStyle w:val="Ttulo"/>
              <w:suppressAutoHyphens/>
              <w:spacing w:before="60" w:after="60"/>
              <w:rPr>
                <w:rFonts w:ascii="Century Gothic" w:hAnsi="Century Gothic" w:cs="Arial"/>
                <w:b w:val="0"/>
                <w:sz w:val="16"/>
                <w:szCs w:val="16"/>
                <w:u w:val="none"/>
              </w:rPr>
            </w:pPr>
          </w:p>
          <w:p w14:paraId="1156F62E" w14:textId="77777777" w:rsidR="009329B6" w:rsidRPr="005E620D" w:rsidRDefault="009329B6" w:rsidP="00A93B8F">
            <w:pPr>
              <w:spacing w:after="60"/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5E620D">
              <w:rPr>
                <w:rFonts w:ascii="Century Gothic" w:hAnsi="Century Gothic" w:cs="Arial"/>
                <w:b/>
                <w:sz w:val="16"/>
                <w:szCs w:val="16"/>
              </w:rPr>
              <w:t>_____________________________________________________</w:t>
            </w:r>
          </w:p>
          <w:p w14:paraId="1156F62F" w14:textId="77777777" w:rsidR="009329B6" w:rsidRPr="00CE15DA" w:rsidRDefault="009329B6" w:rsidP="00A93B8F">
            <w:pPr>
              <w:tabs>
                <w:tab w:val="left" w:pos="1276"/>
              </w:tabs>
              <w:spacing w:after="60" w:line="276" w:lineRule="auto"/>
              <w:jc w:val="center"/>
              <w:rPr>
                <w:rFonts w:ascii="Century Gothic" w:hAnsi="Century Gothic" w:cs="Arial"/>
                <w:color w:val="999999"/>
                <w:sz w:val="18"/>
                <w:szCs w:val="18"/>
              </w:rPr>
            </w:pPr>
            <w:r w:rsidRPr="00384791">
              <w:rPr>
                <w:rFonts w:ascii="Century Gothic" w:hAnsi="Century Gothic" w:cs="Arial"/>
                <w:color w:val="999999"/>
                <w:sz w:val="16"/>
                <w:szCs w:val="16"/>
              </w:rPr>
              <w:t>(</w:t>
            </w:r>
            <w:r w:rsidRPr="00384791">
              <w:rPr>
                <w:rFonts w:ascii="Century Gothic" w:hAnsi="Century Gothic" w:cs="Arial"/>
                <w:color w:val="999999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ssinatura legível"/>
                  </w:textInput>
                </w:ffData>
              </w:fldChar>
            </w:r>
            <w:r w:rsidRPr="00384791">
              <w:rPr>
                <w:rFonts w:ascii="Century Gothic" w:hAnsi="Century Gothic" w:cs="Arial"/>
                <w:color w:val="999999"/>
                <w:sz w:val="16"/>
                <w:szCs w:val="16"/>
              </w:rPr>
              <w:instrText xml:space="preserve"> FORMTEXT </w:instrText>
            </w:r>
            <w:r w:rsidRPr="00384791">
              <w:rPr>
                <w:rFonts w:ascii="Century Gothic" w:hAnsi="Century Gothic" w:cs="Arial"/>
                <w:color w:val="999999"/>
                <w:sz w:val="16"/>
                <w:szCs w:val="16"/>
              </w:rPr>
            </w:r>
            <w:r w:rsidRPr="00384791">
              <w:rPr>
                <w:rFonts w:ascii="Century Gothic" w:hAnsi="Century Gothic" w:cs="Arial"/>
                <w:color w:val="999999"/>
                <w:sz w:val="16"/>
                <w:szCs w:val="16"/>
              </w:rPr>
              <w:fldChar w:fldCharType="separate"/>
            </w:r>
            <w:r w:rsidRPr="00384791">
              <w:rPr>
                <w:rFonts w:ascii="Century Gothic" w:hAnsi="Century Gothic" w:cs="Arial"/>
                <w:noProof/>
                <w:color w:val="999999"/>
                <w:sz w:val="16"/>
                <w:szCs w:val="16"/>
              </w:rPr>
              <w:t>assinatura legível</w:t>
            </w:r>
            <w:r w:rsidRPr="00384791">
              <w:rPr>
                <w:rFonts w:ascii="Century Gothic" w:hAnsi="Century Gothic" w:cs="Arial"/>
                <w:color w:val="999999"/>
                <w:sz w:val="16"/>
                <w:szCs w:val="16"/>
              </w:rPr>
              <w:fldChar w:fldCharType="end"/>
            </w:r>
            <w:r>
              <w:rPr>
                <w:rFonts w:ascii="Century Gothic" w:hAnsi="Century Gothic" w:cs="Arial"/>
                <w:color w:val="999999"/>
                <w:sz w:val="18"/>
                <w:szCs w:val="18"/>
              </w:rPr>
              <w:t>)</w:t>
            </w:r>
          </w:p>
        </w:tc>
      </w:tr>
    </w:tbl>
    <w:p w14:paraId="1156F631" w14:textId="77777777" w:rsidR="009329B6" w:rsidRDefault="009329B6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32" w14:textId="77777777" w:rsidR="009329B6" w:rsidRDefault="009329B6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33" w14:textId="77777777" w:rsidR="009329B6" w:rsidRDefault="009329B6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34" w14:textId="77777777" w:rsidR="009329B6" w:rsidRDefault="009329B6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35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4C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4D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4E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4F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0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1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2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3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4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5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6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7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8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B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C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D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E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5F" w14:textId="77777777" w:rsidR="00384791" w:rsidRDefault="00384791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60" w14:textId="77777777" w:rsidR="009329B6" w:rsidRDefault="009329B6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61" w14:textId="77777777" w:rsidR="005E620D" w:rsidRDefault="00BF123C" w:rsidP="005E620D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  <w:r>
        <w:rPr>
          <w:rFonts w:ascii="Century Gothic" w:hAnsi="Century Gothic"/>
          <w:sz w:val="14"/>
          <w:szCs w:val="14"/>
          <w:u w:val="none"/>
          <w:vertAlign w:val="superscript"/>
        </w:rPr>
        <w:t>(7</w:t>
      </w:r>
      <w:r w:rsidR="005E620D" w:rsidRPr="003307AA">
        <w:rPr>
          <w:rFonts w:ascii="Century Gothic" w:hAnsi="Century Gothic"/>
          <w:sz w:val="14"/>
          <w:szCs w:val="14"/>
          <w:u w:val="none"/>
          <w:vertAlign w:val="superscript"/>
        </w:rPr>
        <w:t>)</w:t>
      </w:r>
      <w:r w:rsidR="005E620D"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r w:rsidR="00384791" w:rsidRPr="00384791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Independentemente de ser favorável ou desfavorável, o parecer deverá </w:t>
      </w:r>
      <w:r w:rsidR="00384791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validar os pressupostos da acumulação, nomeadamente se existe algum potencial conflito de interesses ou se as funções são concorrentes com as funções </w:t>
      </w:r>
      <w:proofErr w:type="gramStart"/>
      <w:r w:rsidR="00384791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públicas </w:t>
      </w:r>
      <w:r w:rsidR="00384791" w:rsidRPr="00384791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.</w:t>
      </w:r>
      <w:proofErr w:type="gramEnd"/>
    </w:p>
    <w:p w14:paraId="1156F662" w14:textId="77777777" w:rsidR="009329B6" w:rsidRDefault="00BF123C" w:rsidP="00384791">
      <w:pPr>
        <w:pStyle w:val="Ttulo"/>
        <w:suppressAutoHyphens/>
        <w:spacing w:line="276" w:lineRule="auto"/>
        <w:ind w:left="-709" w:right="-316" w:hanging="142"/>
        <w:jc w:val="left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  <w:r>
        <w:rPr>
          <w:rFonts w:ascii="Century Gothic" w:hAnsi="Century Gothic"/>
          <w:sz w:val="14"/>
          <w:szCs w:val="14"/>
          <w:u w:val="none"/>
          <w:vertAlign w:val="superscript"/>
        </w:rPr>
        <w:t>(8</w:t>
      </w:r>
      <w:r w:rsidR="00384791" w:rsidRPr="003307AA">
        <w:rPr>
          <w:rFonts w:ascii="Century Gothic" w:hAnsi="Century Gothic"/>
          <w:sz w:val="14"/>
          <w:szCs w:val="14"/>
          <w:u w:val="none"/>
          <w:vertAlign w:val="superscript"/>
        </w:rPr>
        <w:t>)</w:t>
      </w:r>
      <w:r w:rsidR="00384791" w:rsidRPr="003307AA">
        <w:rPr>
          <w:rFonts w:ascii="Century Gothic" w:hAnsi="Century Gothic"/>
          <w:b w:val="0"/>
          <w:sz w:val="14"/>
          <w:szCs w:val="14"/>
          <w:u w:val="none"/>
          <w:vertAlign w:val="superscript"/>
        </w:rPr>
        <w:t xml:space="preserve"> </w:t>
      </w:r>
      <w:proofErr w:type="gramStart"/>
      <w:r w:rsidR="00384791" w:rsidRPr="00384791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>Por favor</w:t>
      </w:r>
      <w:proofErr w:type="gramEnd"/>
      <w:r w:rsidR="00384791" w:rsidRPr="00384791">
        <w:rPr>
          <w:rFonts w:ascii="Century Gothic" w:hAnsi="Century Gothic"/>
          <w:b w:val="0"/>
          <w:bCs w:val="0"/>
          <w:iCs/>
          <w:sz w:val="14"/>
          <w:szCs w:val="14"/>
          <w:u w:val="none"/>
        </w:rPr>
        <w:t xml:space="preserve"> rasurar as opções não utilizadas.</w:t>
      </w:r>
    </w:p>
    <w:p w14:paraId="1156F663" w14:textId="77777777" w:rsidR="009329B6" w:rsidRDefault="009329B6" w:rsidP="009329B6">
      <w:pPr>
        <w:pStyle w:val="Ttulo"/>
        <w:suppressAutoHyphens/>
        <w:jc w:val="both"/>
        <w:rPr>
          <w:rFonts w:ascii="Century Gothic" w:hAnsi="Century Gothic"/>
          <w:b w:val="0"/>
          <w:bCs w:val="0"/>
          <w:iCs/>
          <w:sz w:val="16"/>
          <w:szCs w:val="16"/>
          <w:u w:val="none"/>
        </w:rPr>
      </w:pPr>
    </w:p>
    <w:p w14:paraId="1156F664" w14:textId="77777777" w:rsidR="00C96493" w:rsidRPr="00D247E7" w:rsidRDefault="00C96493" w:rsidP="00384791">
      <w:pPr>
        <w:pStyle w:val="Ttulo"/>
        <w:suppressAutoHyphens/>
        <w:spacing w:line="276" w:lineRule="auto"/>
        <w:ind w:right="-316"/>
        <w:jc w:val="left"/>
        <w:rPr>
          <w:rFonts w:ascii="Century Gothic" w:hAnsi="Century Gothic"/>
          <w:b w:val="0"/>
          <w:bCs w:val="0"/>
          <w:iCs/>
          <w:sz w:val="14"/>
          <w:szCs w:val="14"/>
          <w:u w:val="none"/>
        </w:rPr>
      </w:pPr>
    </w:p>
    <w:sectPr w:rsidR="00C96493" w:rsidRPr="00D247E7" w:rsidSect="00C06A58">
      <w:headerReference w:type="first" r:id="rId15"/>
      <w:type w:val="continuous"/>
      <w:pgSz w:w="11906" w:h="16838"/>
      <w:pgMar w:top="677" w:right="707" w:bottom="426" w:left="1701" w:header="0" w:footer="6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141C" w14:textId="77777777" w:rsidR="00FE085F" w:rsidRDefault="00FE085F" w:rsidP="000E7088">
      <w:r>
        <w:separator/>
      </w:r>
    </w:p>
  </w:endnote>
  <w:endnote w:type="continuationSeparator" w:id="0">
    <w:p w14:paraId="09492F68" w14:textId="77777777" w:rsidR="00FE085F" w:rsidRDefault="00FE085F" w:rsidP="000E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E5F44" w14:textId="77777777" w:rsidR="00FE085F" w:rsidRDefault="00FE085F" w:rsidP="000E7088">
      <w:r>
        <w:separator/>
      </w:r>
    </w:p>
  </w:footnote>
  <w:footnote w:type="continuationSeparator" w:id="0">
    <w:p w14:paraId="3F100CCE" w14:textId="77777777" w:rsidR="00FE085F" w:rsidRDefault="00FE085F" w:rsidP="000E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6F669" w14:textId="5EFF4C90" w:rsidR="003764A5" w:rsidRDefault="00C6144F" w:rsidP="00C06A58">
    <w:pPr>
      <w:pStyle w:val="Cabealho"/>
      <w:tabs>
        <w:tab w:val="clear" w:pos="8504"/>
        <w:tab w:val="right" w:pos="9498"/>
      </w:tabs>
      <w:ind w:left="-99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56F66A" wp14:editId="1156F66B">
              <wp:simplePos x="0" y="0"/>
              <wp:positionH relativeFrom="column">
                <wp:posOffset>4074795</wp:posOffset>
              </wp:positionH>
              <wp:positionV relativeFrom="paragraph">
                <wp:posOffset>137795</wp:posOffset>
              </wp:positionV>
              <wp:extent cx="2049145" cy="278130"/>
              <wp:effectExtent l="0" t="4445" r="63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9145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6F66E" w14:textId="77777777" w:rsidR="00BD1032" w:rsidRDefault="00C06A58" w:rsidP="00C06A58">
                          <w:pPr>
                            <w:ind w:right="-43"/>
                            <w:jc w:val="right"/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</w:pPr>
                          <w:r w:rsidRPr="00C06A58"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  <w:t xml:space="preserve">Modelo a utilizar por </w:t>
                          </w:r>
                        </w:p>
                        <w:p w14:paraId="1156F66F" w14:textId="77777777" w:rsidR="00C06A58" w:rsidRPr="00C06A58" w:rsidRDefault="00C06A58" w:rsidP="00C06A58">
                          <w:pPr>
                            <w:ind w:right="-43"/>
                            <w:jc w:val="right"/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</w:pPr>
                          <w:r w:rsidRPr="00C06A58">
                            <w:rPr>
                              <w:rFonts w:ascii="Century Gothic" w:hAnsi="Century Gothic"/>
                              <w:color w:val="A6A6A6" w:themeColor="background1" w:themeShade="A6"/>
                              <w:sz w:val="12"/>
                              <w:szCs w:val="12"/>
                            </w:rPr>
                            <w:t>trabalhadores não docentes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du="http://schemas.microsoft.com/office/word/2023/wordml/word16du">
          <w:pict>
            <v:shapetype w14:anchorId="1156F66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20.85pt;margin-top:10.85pt;width:161.35pt;height:21.9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" filled="f" stroked="f">
              <v:textbox style="mso-fit-shape-to-text:t">
                <w:txbxContent>
                  <w:p w14:paraId="1156F66E" w14:textId="77777777" w:rsidR="00BD1032" w:rsidRDefault="00C06A58" w:rsidP="00C06A58">
                    <w:pPr>
                      <w:ind w:right="-43"/>
                      <w:jc w:val="right"/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</w:pPr>
                    <w:r w:rsidRPr="00C06A58"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  <w:t xml:space="preserve">Modelo a utilizar por </w:t>
                    </w:r>
                  </w:p>
                  <w:p w14:paraId="1156F66F" w14:textId="77777777" w:rsidR="00C06A58" w:rsidRPr="00C06A58" w:rsidRDefault="00C06A58" w:rsidP="00C06A58">
                    <w:pPr>
                      <w:ind w:right="-43"/>
                      <w:jc w:val="right"/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</w:pPr>
                    <w:r w:rsidRPr="00C06A58">
                      <w:rPr>
                        <w:rFonts w:ascii="Century Gothic" w:hAnsi="Century Gothic"/>
                        <w:color w:val="A6A6A6" w:themeColor="background1" w:themeShade="A6"/>
                        <w:sz w:val="12"/>
                        <w:szCs w:val="12"/>
                      </w:rPr>
                      <w:t>trabalhadores não docentes</w:t>
                    </w:r>
                  </w:p>
                </w:txbxContent>
              </v:textbox>
            </v:shape>
          </w:pict>
        </mc:Fallback>
      </mc:AlternateContent>
    </w:r>
    <w:r w:rsidR="00C90CB3">
      <w:rPr>
        <w:noProof/>
      </w:rPr>
      <w:drawing>
        <wp:inline distT="0" distB="0" distL="0" distR="0" wp14:anchorId="0329244E" wp14:editId="1198D226">
          <wp:extent cx="3821758" cy="1152000"/>
          <wp:effectExtent l="0" t="0" r="762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MYK_SRE_DRAE_cinz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1758" cy="11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60B3D"/>
    <w:multiLevelType w:val="hybridMultilevel"/>
    <w:tmpl w:val="249CCCA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F35CD9"/>
    <w:multiLevelType w:val="hybridMultilevel"/>
    <w:tmpl w:val="904C5B14"/>
    <w:lvl w:ilvl="0" w:tplc="0816000F">
      <w:start w:val="1"/>
      <w:numFmt w:val="decimal"/>
      <w:lvlText w:val="%1."/>
      <w:lvlJc w:val="left"/>
      <w:pPr>
        <w:ind w:left="1287" w:hanging="360"/>
      </w:pPr>
    </w:lvl>
    <w:lvl w:ilvl="1" w:tplc="08160019" w:tentative="1">
      <w:start w:val="1"/>
      <w:numFmt w:val="lowerLetter"/>
      <w:lvlText w:val="%2."/>
      <w:lvlJc w:val="left"/>
      <w:pPr>
        <w:ind w:left="2007" w:hanging="360"/>
      </w:pPr>
    </w:lvl>
    <w:lvl w:ilvl="2" w:tplc="0816001B" w:tentative="1">
      <w:start w:val="1"/>
      <w:numFmt w:val="lowerRoman"/>
      <w:lvlText w:val="%3."/>
      <w:lvlJc w:val="right"/>
      <w:pPr>
        <w:ind w:left="2727" w:hanging="180"/>
      </w:pPr>
    </w:lvl>
    <w:lvl w:ilvl="3" w:tplc="0816000F" w:tentative="1">
      <w:start w:val="1"/>
      <w:numFmt w:val="decimal"/>
      <w:lvlText w:val="%4."/>
      <w:lvlJc w:val="left"/>
      <w:pPr>
        <w:ind w:left="3447" w:hanging="360"/>
      </w:pPr>
    </w:lvl>
    <w:lvl w:ilvl="4" w:tplc="08160019" w:tentative="1">
      <w:start w:val="1"/>
      <w:numFmt w:val="lowerLetter"/>
      <w:lvlText w:val="%5."/>
      <w:lvlJc w:val="left"/>
      <w:pPr>
        <w:ind w:left="4167" w:hanging="360"/>
      </w:pPr>
    </w:lvl>
    <w:lvl w:ilvl="5" w:tplc="0816001B" w:tentative="1">
      <w:start w:val="1"/>
      <w:numFmt w:val="lowerRoman"/>
      <w:lvlText w:val="%6."/>
      <w:lvlJc w:val="right"/>
      <w:pPr>
        <w:ind w:left="4887" w:hanging="180"/>
      </w:pPr>
    </w:lvl>
    <w:lvl w:ilvl="6" w:tplc="0816000F" w:tentative="1">
      <w:start w:val="1"/>
      <w:numFmt w:val="decimal"/>
      <w:lvlText w:val="%7."/>
      <w:lvlJc w:val="left"/>
      <w:pPr>
        <w:ind w:left="5607" w:hanging="360"/>
      </w:pPr>
    </w:lvl>
    <w:lvl w:ilvl="7" w:tplc="08160019" w:tentative="1">
      <w:start w:val="1"/>
      <w:numFmt w:val="lowerLetter"/>
      <w:lvlText w:val="%8."/>
      <w:lvlJc w:val="left"/>
      <w:pPr>
        <w:ind w:left="6327" w:hanging="360"/>
      </w:pPr>
    </w:lvl>
    <w:lvl w:ilvl="8" w:tplc="08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3B377821"/>
    <w:multiLevelType w:val="hybridMultilevel"/>
    <w:tmpl w:val="C2C24208"/>
    <w:lvl w:ilvl="0" w:tplc="A164E320">
      <w:start w:val="3"/>
      <w:numFmt w:val="decimal"/>
      <w:lvlText w:val="%1"/>
      <w:lvlJc w:val="left"/>
      <w:pPr>
        <w:ind w:left="-105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-338" w:hanging="360"/>
      </w:pPr>
    </w:lvl>
    <w:lvl w:ilvl="2" w:tplc="0816001B" w:tentative="1">
      <w:start w:val="1"/>
      <w:numFmt w:val="lowerRoman"/>
      <w:lvlText w:val="%3."/>
      <w:lvlJc w:val="right"/>
      <w:pPr>
        <w:ind w:left="382" w:hanging="180"/>
      </w:pPr>
    </w:lvl>
    <w:lvl w:ilvl="3" w:tplc="0816000F" w:tentative="1">
      <w:start w:val="1"/>
      <w:numFmt w:val="decimal"/>
      <w:lvlText w:val="%4."/>
      <w:lvlJc w:val="left"/>
      <w:pPr>
        <w:ind w:left="1102" w:hanging="360"/>
      </w:pPr>
    </w:lvl>
    <w:lvl w:ilvl="4" w:tplc="08160019" w:tentative="1">
      <w:start w:val="1"/>
      <w:numFmt w:val="lowerLetter"/>
      <w:lvlText w:val="%5."/>
      <w:lvlJc w:val="left"/>
      <w:pPr>
        <w:ind w:left="1822" w:hanging="360"/>
      </w:pPr>
    </w:lvl>
    <w:lvl w:ilvl="5" w:tplc="0816001B" w:tentative="1">
      <w:start w:val="1"/>
      <w:numFmt w:val="lowerRoman"/>
      <w:lvlText w:val="%6."/>
      <w:lvlJc w:val="right"/>
      <w:pPr>
        <w:ind w:left="2542" w:hanging="180"/>
      </w:pPr>
    </w:lvl>
    <w:lvl w:ilvl="6" w:tplc="0816000F" w:tentative="1">
      <w:start w:val="1"/>
      <w:numFmt w:val="decimal"/>
      <w:lvlText w:val="%7."/>
      <w:lvlJc w:val="left"/>
      <w:pPr>
        <w:ind w:left="3262" w:hanging="360"/>
      </w:pPr>
    </w:lvl>
    <w:lvl w:ilvl="7" w:tplc="08160019" w:tentative="1">
      <w:start w:val="1"/>
      <w:numFmt w:val="lowerLetter"/>
      <w:lvlText w:val="%8."/>
      <w:lvlJc w:val="left"/>
      <w:pPr>
        <w:ind w:left="3982" w:hanging="360"/>
      </w:pPr>
    </w:lvl>
    <w:lvl w:ilvl="8" w:tplc="0816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3" w15:restartNumberingAfterBreak="0">
    <w:nsid w:val="44F702EB"/>
    <w:multiLevelType w:val="hybridMultilevel"/>
    <w:tmpl w:val="9DB8240E"/>
    <w:lvl w:ilvl="0" w:tplc="6828326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09E7E99"/>
    <w:multiLevelType w:val="hybridMultilevel"/>
    <w:tmpl w:val="982A23D8"/>
    <w:lvl w:ilvl="0" w:tplc="3B823C44">
      <w:start w:val="1"/>
      <w:numFmt w:val="lowerLetter"/>
      <w:lvlText w:val="%1)"/>
      <w:lvlJc w:val="left"/>
      <w:pPr>
        <w:ind w:left="360" w:hanging="360"/>
      </w:pPr>
      <w:rPr>
        <w:rFonts w:cs="TimesNewRomanPS-ItalicMT"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70305"/>
    <w:multiLevelType w:val="hybridMultilevel"/>
    <w:tmpl w:val="982A23D8"/>
    <w:lvl w:ilvl="0" w:tplc="3B823C44">
      <w:start w:val="1"/>
      <w:numFmt w:val="lowerLetter"/>
      <w:lvlText w:val="%1)"/>
      <w:lvlJc w:val="left"/>
      <w:pPr>
        <w:ind w:left="360" w:hanging="360"/>
      </w:pPr>
      <w:rPr>
        <w:rFonts w:cs="TimesNewRomanPS-ItalicMT" w:hint="default"/>
        <w:i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3A38A3"/>
    <w:multiLevelType w:val="hybridMultilevel"/>
    <w:tmpl w:val="F7E24C5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85601258">
    <w:abstractNumId w:val="1"/>
  </w:num>
  <w:num w:numId="2" w16cid:durableId="418333498">
    <w:abstractNumId w:val="3"/>
  </w:num>
  <w:num w:numId="3" w16cid:durableId="1627619211">
    <w:abstractNumId w:val="5"/>
  </w:num>
  <w:num w:numId="4" w16cid:durableId="28383292">
    <w:abstractNumId w:val="4"/>
  </w:num>
  <w:num w:numId="5" w16cid:durableId="1308053290">
    <w:abstractNumId w:val="2"/>
  </w:num>
  <w:num w:numId="6" w16cid:durableId="1049496487">
    <w:abstractNumId w:val="6"/>
  </w:num>
  <w:num w:numId="7" w16cid:durableId="702753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tdrK+AjQywP4BTAUg2sYiJp+X6CiV+TnU7slpp2tii3iE20PhDdW2SWbczZMSGNDQI5mcmm+7dOL6VhwYfQmA==" w:salt="Q3hO+tuj3JcCoGFXDOWi6Q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BA6"/>
    <w:rsid w:val="00004327"/>
    <w:rsid w:val="0001397A"/>
    <w:rsid w:val="00016354"/>
    <w:rsid w:val="0002009E"/>
    <w:rsid w:val="00022E5F"/>
    <w:rsid w:val="000240A4"/>
    <w:rsid w:val="0002466E"/>
    <w:rsid w:val="0002571C"/>
    <w:rsid w:val="000272A5"/>
    <w:rsid w:val="0003261E"/>
    <w:rsid w:val="00032D94"/>
    <w:rsid w:val="00034C4B"/>
    <w:rsid w:val="0003654E"/>
    <w:rsid w:val="000369C1"/>
    <w:rsid w:val="000508A0"/>
    <w:rsid w:val="00052F10"/>
    <w:rsid w:val="000568AF"/>
    <w:rsid w:val="000568F6"/>
    <w:rsid w:val="00060E10"/>
    <w:rsid w:val="00065C1F"/>
    <w:rsid w:val="00067C9E"/>
    <w:rsid w:val="00067F87"/>
    <w:rsid w:val="00070C4D"/>
    <w:rsid w:val="00074D6A"/>
    <w:rsid w:val="00085B59"/>
    <w:rsid w:val="000A0780"/>
    <w:rsid w:val="000A4416"/>
    <w:rsid w:val="000A612E"/>
    <w:rsid w:val="000A69CD"/>
    <w:rsid w:val="000A6BF5"/>
    <w:rsid w:val="000A776A"/>
    <w:rsid w:val="000B08DD"/>
    <w:rsid w:val="000B0928"/>
    <w:rsid w:val="000B0CCA"/>
    <w:rsid w:val="000B109B"/>
    <w:rsid w:val="000B2143"/>
    <w:rsid w:val="000B28D6"/>
    <w:rsid w:val="000B2D5C"/>
    <w:rsid w:val="000B5183"/>
    <w:rsid w:val="000C1FD2"/>
    <w:rsid w:val="000C2018"/>
    <w:rsid w:val="000C62D0"/>
    <w:rsid w:val="000D41F7"/>
    <w:rsid w:val="000E1B3D"/>
    <w:rsid w:val="000E68BC"/>
    <w:rsid w:val="000E7088"/>
    <w:rsid w:val="000F73A2"/>
    <w:rsid w:val="0010159F"/>
    <w:rsid w:val="00101956"/>
    <w:rsid w:val="00103065"/>
    <w:rsid w:val="00115413"/>
    <w:rsid w:val="00115C68"/>
    <w:rsid w:val="00115CEA"/>
    <w:rsid w:val="0013008E"/>
    <w:rsid w:val="0013016D"/>
    <w:rsid w:val="0013436C"/>
    <w:rsid w:val="00135D49"/>
    <w:rsid w:val="00136BB1"/>
    <w:rsid w:val="001412E3"/>
    <w:rsid w:val="00141D47"/>
    <w:rsid w:val="001449DA"/>
    <w:rsid w:val="00145172"/>
    <w:rsid w:val="001472EC"/>
    <w:rsid w:val="001520CF"/>
    <w:rsid w:val="00152A89"/>
    <w:rsid w:val="00157578"/>
    <w:rsid w:val="00160F96"/>
    <w:rsid w:val="00161C79"/>
    <w:rsid w:val="00172169"/>
    <w:rsid w:val="001A1E24"/>
    <w:rsid w:val="001A3EEE"/>
    <w:rsid w:val="001A5A4C"/>
    <w:rsid w:val="001B3E01"/>
    <w:rsid w:val="001B6D97"/>
    <w:rsid w:val="001B7DF8"/>
    <w:rsid w:val="001C0F39"/>
    <w:rsid w:val="001C14B4"/>
    <w:rsid w:val="001C535C"/>
    <w:rsid w:val="001D3B5B"/>
    <w:rsid w:val="001D3B7A"/>
    <w:rsid w:val="001E133D"/>
    <w:rsid w:val="001E26F5"/>
    <w:rsid w:val="001E5B37"/>
    <w:rsid w:val="001E5E04"/>
    <w:rsid w:val="001F0174"/>
    <w:rsid w:val="001F1507"/>
    <w:rsid w:val="00200F93"/>
    <w:rsid w:val="002019BA"/>
    <w:rsid w:val="002052DB"/>
    <w:rsid w:val="002160D4"/>
    <w:rsid w:val="00216822"/>
    <w:rsid w:val="002178B6"/>
    <w:rsid w:val="0022572B"/>
    <w:rsid w:val="0023151C"/>
    <w:rsid w:val="00232181"/>
    <w:rsid w:val="00240670"/>
    <w:rsid w:val="002432A3"/>
    <w:rsid w:val="00246C67"/>
    <w:rsid w:val="002479B4"/>
    <w:rsid w:val="00254B7C"/>
    <w:rsid w:val="00261C38"/>
    <w:rsid w:val="00264D46"/>
    <w:rsid w:val="002677D9"/>
    <w:rsid w:val="002723A0"/>
    <w:rsid w:val="002738E1"/>
    <w:rsid w:val="0028279D"/>
    <w:rsid w:val="002918D0"/>
    <w:rsid w:val="00294A05"/>
    <w:rsid w:val="002A12BB"/>
    <w:rsid w:val="002A6902"/>
    <w:rsid w:val="002A6A9F"/>
    <w:rsid w:val="002B384A"/>
    <w:rsid w:val="002C38C3"/>
    <w:rsid w:val="002C53A8"/>
    <w:rsid w:val="002D43FF"/>
    <w:rsid w:val="002E2C23"/>
    <w:rsid w:val="002E655E"/>
    <w:rsid w:val="002F086B"/>
    <w:rsid w:val="002F3482"/>
    <w:rsid w:val="00301E1D"/>
    <w:rsid w:val="00302A33"/>
    <w:rsid w:val="003053CF"/>
    <w:rsid w:val="00307AEC"/>
    <w:rsid w:val="003164F9"/>
    <w:rsid w:val="003221AC"/>
    <w:rsid w:val="00323DBF"/>
    <w:rsid w:val="003307AA"/>
    <w:rsid w:val="00331EC5"/>
    <w:rsid w:val="00332051"/>
    <w:rsid w:val="00332F31"/>
    <w:rsid w:val="00337E74"/>
    <w:rsid w:val="003421BE"/>
    <w:rsid w:val="00343D77"/>
    <w:rsid w:val="00356256"/>
    <w:rsid w:val="00356675"/>
    <w:rsid w:val="00372038"/>
    <w:rsid w:val="00373F57"/>
    <w:rsid w:val="003764A5"/>
    <w:rsid w:val="00377D02"/>
    <w:rsid w:val="00384791"/>
    <w:rsid w:val="003A369D"/>
    <w:rsid w:val="003A5D82"/>
    <w:rsid w:val="003B5060"/>
    <w:rsid w:val="003C29BB"/>
    <w:rsid w:val="003C2FA7"/>
    <w:rsid w:val="003C3677"/>
    <w:rsid w:val="003C3B72"/>
    <w:rsid w:val="003D1572"/>
    <w:rsid w:val="003D4768"/>
    <w:rsid w:val="003D615F"/>
    <w:rsid w:val="003D6EDE"/>
    <w:rsid w:val="003E5386"/>
    <w:rsid w:val="003F2706"/>
    <w:rsid w:val="003F3142"/>
    <w:rsid w:val="003F4DD0"/>
    <w:rsid w:val="004008C7"/>
    <w:rsid w:val="004064D4"/>
    <w:rsid w:val="00413AAA"/>
    <w:rsid w:val="004271CE"/>
    <w:rsid w:val="00432E06"/>
    <w:rsid w:val="0043634D"/>
    <w:rsid w:val="00440F16"/>
    <w:rsid w:val="0044313D"/>
    <w:rsid w:val="00447695"/>
    <w:rsid w:val="004549E4"/>
    <w:rsid w:val="00457DA0"/>
    <w:rsid w:val="00461963"/>
    <w:rsid w:val="0046530A"/>
    <w:rsid w:val="00472D60"/>
    <w:rsid w:val="0048568A"/>
    <w:rsid w:val="00485BA6"/>
    <w:rsid w:val="00487ACB"/>
    <w:rsid w:val="00491203"/>
    <w:rsid w:val="00494553"/>
    <w:rsid w:val="004A23D6"/>
    <w:rsid w:val="004A4E7F"/>
    <w:rsid w:val="004A6B31"/>
    <w:rsid w:val="004B14B1"/>
    <w:rsid w:val="004B1D9A"/>
    <w:rsid w:val="004B2D50"/>
    <w:rsid w:val="004B333A"/>
    <w:rsid w:val="004B6338"/>
    <w:rsid w:val="004B6AF5"/>
    <w:rsid w:val="004C0362"/>
    <w:rsid w:val="004C543F"/>
    <w:rsid w:val="004D4BCB"/>
    <w:rsid w:val="004E0FC0"/>
    <w:rsid w:val="004E1E1E"/>
    <w:rsid w:val="004E2BA8"/>
    <w:rsid w:val="004E37B2"/>
    <w:rsid w:val="004E7C22"/>
    <w:rsid w:val="004E7FE7"/>
    <w:rsid w:val="004F497A"/>
    <w:rsid w:val="00500849"/>
    <w:rsid w:val="005120E5"/>
    <w:rsid w:val="00520A2C"/>
    <w:rsid w:val="00533321"/>
    <w:rsid w:val="00544B36"/>
    <w:rsid w:val="005455AB"/>
    <w:rsid w:val="00546326"/>
    <w:rsid w:val="00547253"/>
    <w:rsid w:val="0055153E"/>
    <w:rsid w:val="00554D41"/>
    <w:rsid w:val="00565CBD"/>
    <w:rsid w:val="005710AE"/>
    <w:rsid w:val="00571E86"/>
    <w:rsid w:val="00571F2B"/>
    <w:rsid w:val="00575EA8"/>
    <w:rsid w:val="0059073D"/>
    <w:rsid w:val="00592C07"/>
    <w:rsid w:val="005B2AC1"/>
    <w:rsid w:val="005B6D28"/>
    <w:rsid w:val="005C1EBB"/>
    <w:rsid w:val="005D025D"/>
    <w:rsid w:val="005D4816"/>
    <w:rsid w:val="005E53F9"/>
    <w:rsid w:val="005E58EC"/>
    <w:rsid w:val="005E620D"/>
    <w:rsid w:val="00600021"/>
    <w:rsid w:val="006107C2"/>
    <w:rsid w:val="006109BB"/>
    <w:rsid w:val="00613BDA"/>
    <w:rsid w:val="006141A4"/>
    <w:rsid w:val="00614D3B"/>
    <w:rsid w:val="00621D34"/>
    <w:rsid w:val="0062277E"/>
    <w:rsid w:val="00633E6F"/>
    <w:rsid w:val="00636EC3"/>
    <w:rsid w:val="00642D1C"/>
    <w:rsid w:val="00643089"/>
    <w:rsid w:val="00643823"/>
    <w:rsid w:val="00644A50"/>
    <w:rsid w:val="006476C2"/>
    <w:rsid w:val="006670B6"/>
    <w:rsid w:val="006675B8"/>
    <w:rsid w:val="00672397"/>
    <w:rsid w:val="00672B34"/>
    <w:rsid w:val="00672BEC"/>
    <w:rsid w:val="00680220"/>
    <w:rsid w:val="00683655"/>
    <w:rsid w:val="006A79FE"/>
    <w:rsid w:val="006A7F41"/>
    <w:rsid w:val="006B0891"/>
    <w:rsid w:val="006B4662"/>
    <w:rsid w:val="006B584C"/>
    <w:rsid w:val="006C2A05"/>
    <w:rsid w:val="006C5DE4"/>
    <w:rsid w:val="006D36CA"/>
    <w:rsid w:val="006D415E"/>
    <w:rsid w:val="006D733D"/>
    <w:rsid w:val="006E1E0D"/>
    <w:rsid w:val="006E2DF4"/>
    <w:rsid w:val="006F6241"/>
    <w:rsid w:val="00700165"/>
    <w:rsid w:val="00700EEF"/>
    <w:rsid w:val="007054F0"/>
    <w:rsid w:val="00710940"/>
    <w:rsid w:val="0071094D"/>
    <w:rsid w:val="00722AA2"/>
    <w:rsid w:val="00724791"/>
    <w:rsid w:val="007275E7"/>
    <w:rsid w:val="00732084"/>
    <w:rsid w:val="007328DB"/>
    <w:rsid w:val="007343FC"/>
    <w:rsid w:val="007364CD"/>
    <w:rsid w:val="0073735F"/>
    <w:rsid w:val="00737837"/>
    <w:rsid w:val="007473A3"/>
    <w:rsid w:val="00747EAE"/>
    <w:rsid w:val="0075293F"/>
    <w:rsid w:val="00756069"/>
    <w:rsid w:val="00767126"/>
    <w:rsid w:val="007711E2"/>
    <w:rsid w:val="007717EB"/>
    <w:rsid w:val="00772F9D"/>
    <w:rsid w:val="007732FF"/>
    <w:rsid w:val="00790B1D"/>
    <w:rsid w:val="00790DBA"/>
    <w:rsid w:val="00791DE5"/>
    <w:rsid w:val="00794452"/>
    <w:rsid w:val="007953F6"/>
    <w:rsid w:val="007A00FB"/>
    <w:rsid w:val="007A5E23"/>
    <w:rsid w:val="007B4EE6"/>
    <w:rsid w:val="007B6B0B"/>
    <w:rsid w:val="007D498B"/>
    <w:rsid w:val="007D5361"/>
    <w:rsid w:val="007E372D"/>
    <w:rsid w:val="007E3FF7"/>
    <w:rsid w:val="007E7AA1"/>
    <w:rsid w:val="007F0A1D"/>
    <w:rsid w:val="007F6BDF"/>
    <w:rsid w:val="007F7970"/>
    <w:rsid w:val="00810B50"/>
    <w:rsid w:val="00811057"/>
    <w:rsid w:val="00813C1D"/>
    <w:rsid w:val="0081611F"/>
    <w:rsid w:val="008261D0"/>
    <w:rsid w:val="00827154"/>
    <w:rsid w:val="00830047"/>
    <w:rsid w:val="008373CF"/>
    <w:rsid w:val="008620AF"/>
    <w:rsid w:val="00864B47"/>
    <w:rsid w:val="00874F44"/>
    <w:rsid w:val="0087677C"/>
    <w:rsid w:val="00882ED3"/>
    <w:rsid w:val="00885099"/>
    <w:rsid w:val="00890438"/>
    <w:rsid w:val="00897824"/>
    <w:rsid w:val="008B377A"/>
    <w:rsid w:val="008B4682"/>
    <w:rsid w:val="008B5E0D"/>
    <w:rsid w:val="008B7F4C"/>
    <w:rsid w:val="008E5094"/>
    <w:rsid w:val="00901197"/>
    <w:rsid w:val="00902D10"/>
    <w:rsid w:val="009044A7"/>
    <w:rsid w:val="009106CE"/>
    <w:rsid w:val="009156C6"/>
    <w:rsid w:val="00915DF8"/>
    <w:rsid w:val="0091640F"/>
    <w:rsid w:val="009172E2"/>
    <w:rsid w:val="009201DB"/>
    <w:rsid w:val="009234A3"/>
    <w:rsid w:val="00926394"/>
    <w:rsid w:val="009308FE"/>
    <w:rsid w:val="009329B6"/>
    <w:rsid w:val="00932BDA"/>
    <w:rsid w:val="0093624C"/>
    <w:rsid w:val="00936356"/>
    <w:rsid w:val="00941AAF"/>
    <w:rsid w:val="00941D51"/>
    <w:rsid w:val="0094675A"/>
    <w:rsid w:val="00950F5F"/>
    <w:rsid w:val="0095113B"/>
    <w:rsid w:val="0095133E"/>
    <w:rsid w:val="00951FE0"/>
    <w:rsid w:val="009602CB"/>
    <w:rsid w:val="00974949"/>
    <w:rsid w:val="0098430D"/>
    <w:rsid w:val="009929EF"/>
    <w:rsid w:val="009944FB"/>
    <w:rsid w:val="00995FFD"/>
    <w:rsid w:val="009A0017"/>
    <w:rsid w:val="009A1ACF"/>
    <w:rsid w:val="009A3709"/>
    <w:rsid w:val="009A57D1"/>
    <w:rsid w:val="009A610D"/>
    <w:rsid w:val="009B6B10"/>
    <w:rsid w:val="009C4F36"/>
    <w:rsid w:val="009C54A9"/>
    <w:rsid w:val="009D2CD1"/>
    <w:rsid w:val="009D6774"/>
    <w:rsid w:val="009E1824"/>
    <w:rsid w:val="009E2666"/>
    <w:rsid w:val="009E330C"/>
    <w:rsid w:val="009E692C"/>
    <w:rsid w:val="009F0EDE"/>
    <w:rsid w:val="00A21DB9"/>
    <w:rsid w:val="00A30F47"/>
    <w:rsid w:val="00A33550"/>
    <w:rsid w:val="00A40110"/>
    <w:rsid w:val="00A42BEF"/>
    <w:rsid w:val="00A42C1A"/>
    <w:rsid w:val="00A448F4"/>
    <w:rsid w:val="00A45DF7"/>
    <w:rsid w:val="00A46855"/>
    <w:rsid w:val="00A56622"/>
    <w:rsid w:val="00A56F8F"/>
    <w:rsid w:val="00A57F98"/>
    <w:rsid w:val="00A60142"/>
    <w:rsid w:val="00A637A3"/>
    <w:rsid w:val="00A66F6E"/>
    <w:rsid w:val="00A743D0"/>
    <w:rsid w:val="00A76559"/>
    <w:rsid w:val="00A77F82"/>
    <w:rsid w:val="00A83318"/>
    <w:rsid w:val="00A84FDB"/>
    <w:rsid w:val="00A91B06"/>
    <w:rsid w:val="00A92CC9"/>
    <w:rsid w:val="00A9310F"/>
    <w:rsid w:val="00A957E2"/>
    <w:rsid w:val="00A9595D"/>
    <w:rsid w:val="00A9768E"/>
    <w:rsid w:val="00AA7F01"/>
    <w:rsid w:val="00AB2D04"/>
    <w:rsid w:val="00AB5469"/>
    <w:rsid w:val="00AB5704"/>
    <w:rsid w:val="00AC091A"/>
    <w:rsid w:val="00AC0F70"/>
    <w:rsid w:val="00AD2EB8"/>
    <w:rsid w:val="00AD5D73"/>
    <w:rsid w:val="00AD6FE6"/>
    <w:rsid w:val="00AE1B59"/>
    <w:rsid w:val="00AE1D26"/>
    <w:rsid w:val="00AE2644"/>
    <w:rsid w:val="00AE5E15"/>
    <w:rsid w:val="00AE6D41"/>
    <w:rsid w:val="00AE728B"/>
    <w:rsid w:val="00AF43C0"/>
    <w:rsid w:val="00AF4674"/>
    <w:rsid w:val="00B1161C"/>
    <w:rsid w:val="00B16A37"/>
    <w:rsid w:val="00B24936"/>
    <w:rsid w:val="00B33084"/>
    <w:rsid w:val="00B34793"/>
    <w:rsid w:val="00B34F4C"/>
    <w:rsid w:val="00B42228"/>
    <w:rsid w:val="00B44AFD"/>
    <w:rsid w:val="00B44B2F"/>
    <w:rsid w:val="00B44FB9"/>
    <w:rsid w:val="00B52CBB"/>
    <w:rsid w:val="00B53D5C"/>
    <w:rsid w:val="00B5458D"/>
    <w:rsid w:val="00B54EC9"/>
    <w:rsid w:val="00B57F52"/>
    <w:rsid w:val="00B60A82"/>
    <w:rsid w:val="00B6174A"/>
    <w:rsid w:val="00B64145"/>
    <w:rsid w:val="00B674D8"/>
    <w:rsid w:val="00B70243"/>
    <w:rsid w:val="00B7028A"/>
    <w:rsid w:val="00B703BB"/>
    <w:rsid w:val="00B83BDC"/>
    <w:rsid w:val="00B83BFF"/>
    <w:rsid w:val="00B858AC"/>
    <w:rsid w:val="00B86065"/>
    <w:rsid w:val="00B91375"/>
    <w:rsid w:val="00B923D5"/>
    <w:rsid w:val="00B955AB"/>
    <w:rsid w:val="00B963FE"/>
    <w:rsid w:val="00BA1AE9"/>
    <w:rsid w:val="00BA3DB4"/>
    <w:rsid w:val="00BB5148"/>
    <w:rsid w:val="00BB599A"/>
    <w:rsid w:val="00BB5D6F"/>
    <w:rsid w:val="00BC4D77"/>
    <w:rsid w:val="00BD1032"/>
    <w:rsid w:val="00BD22FE"/>
    <w:rsid w:val="00BF123C"/>
    <w:rsid w:val="00BF2FAD"/>
    <w:rsid w:val="00BF45D1"/>
    <w:rsid w:val="00C06A58"/>
    <w:rsid w:val="00C13346"/>
    <w:rsid w:val="00C17787"/>
    <w:rsid w:val="00C216AB"/>
    <w:rsid w:val="00C23AB6"/>
    <w:rsid w:val="00C24778"/>
    <w:rsid w:val="00C3263F"/>
    <w:rsid w:val="00C410E9"/>
    <w:rsid w:val="00C43EAB"/>
    <w:rsid w:val="00C45A68"/>
    <w:rsid w:val="00C45F04"/>
    <w:rsid w:val="00C46C0A"/>
    <w:rsid w:val="00C506E8"/>
    <w:rsid w:val="00C6144F"/>
    <w:rsid w:val="00C653C6"/>
    <w:rsid w:val="00C65B29"/>
    <w:rsid w:val="00C67605"/>
    <w:rsid w:val="00C736DE"/>
    <w:rsid w:val="00C762D4"/>
    <w:rsid w:val="00C815E4"/>
    <w:rsid w:val="00C85246"/>
    <w:rsid w:val="00C902EA"/>
    <w:rsid w:val="00C90CB3"/>
    <w:rsid w:val="00C92D9F"/>
    <w:rsid w:val="00C96493"/>
    <w:rsid w:val="00CA03B2"/>
    <w:rsid w:val="00CA31F8"/>
    <w:rsid w:val="00CA3C50"/>
    <w:rsid w:val="00CA4988"/>
    <w:rsid w:val="00CA515D"/>
    <w:rsid w:val="00CD0043"/>
    <w:rsid w:val="00CD2648"/>
    <w:rsid w:val="00CD49F6"/>
    <w:rsid w:val="00CD600A"/>
    <w:rsid w:val="00CE15DA"/>
    <w:rsid w:val="00CE1A40"/>
    <w:rsid w:val="00CE237A"/>
    <w:rsid w:val="00CF1D78"/>
    <w:rsid w:val="00CF37BF"/>
    <w:rsid w:val="00CF762B"/>
    <w:rsid w:val="00D01298"/>
    <w:rsid w:val="00D034CC"/>
    <w:rsid w:val="00D13BA3"/>
    <w:rsid w:val="00D14F63"/>
    <w:rsid w:val="00D206CB"/>
    <w:rsid w:val="00D247E7"/>
    <w:rsid w:val="00D26F6C"/>
    <w:rsid w:val="00D2752A"/>
    <w:rsid w:val="00D27C69"/>
    <w:rsid w:val="00D45C5F"/>
    <w:rsid w:val="00D45DC7"/>
    <w:rsid w:val="00D476C0"/>
    <w:rsid w:val="00D60AEB"/>
    <w:rsid w:val="00D70904"/>
    <w:rsid w:val="00D70D64"/>
    <w:rsid w:val="00D803F5"/>
    <w:rsid w:val="00D82B3D"/>
    <w:rsid w:val="00D865A3"/>
    <w:rsid w:val="00D90E42"/>
    <w:rsid w:val="00D91F62"/>
    <w:rsid w:val="00DA1C90"/>
    <w:rsid w:val="00DA2247"/>
    <w:rsid w:val="00DA2B66"/>
    <w:rsid w:val="00DA3153"/>
    <w:rsid w:val="00DA5B60"/>
    <w:rsid w:val="00DA62C4"/>
    <w:rsid w:val="00DA760B"/>
    <w:rsid w:val="00DB5240"/>
    <w:rsid w:val="00DC0CF3"/>
    <w:rsid w:val="00DC75C9"/>
    <w:rsid w:val="00DD4B52"/>
    <w:rsid w:val="00DD4F8D"/>
    <w:rsid w:val="00DF18B7"/>
    <w:rsid w:val="00DF5BD4"/>
    <w:rsid w:val="00E04417"/>
    <w:rsid w:val="00E150F0"/>
    <w:rsid w:val="00E15AA6"/>
    <w:rsid w:val="00E21787"/>
    <w:rsid w:val="00E25008"/>
    <w:rsid w:val="00E25A17"/>
    <w:rsid w:val="00E35BC1"/>
    <w:rsid w:val="00E467B4"/>
    <w:rsid w:val="00E502D3"/>
    <w:rsid w:val="00E6707A"/>
    <w:rsid w:val="00E7434C"/>
    <w:rsid w:val="00E755D2"/>
    <w:rsid w:val="00E76996"/>
    <w:rsid w:val="00E85F40"/>
    <w:rsid w:val="00E90708"/>
    <w:rsid w:val="00E90E78"/>
    <w:rsid w:val="00E9163A"/>
    <w:rsid w:val="00E97ED1"/>
    <w:rsid w:val="00EA11E3"/>
    <w:rsid w:val="00EA1874"/>
    <w:rsid w:val="00EA4795"/>
    <w:rsid w:val="00EB6DDE"/>
    <w:rsid w:val="00ED57F9"/>
    <w:rsid w:val="00EE2EDB"/>
    <w:rsid w:val="00F03FDE"/>
    <w:rsid w:val="00F05283"/>
    <w:rsid w:val="00F062CC"/>
    <w:rsid w:val="00F071F9"/>
    <w:rsid w:val="00F072F9"/>
    <w:rsid w:val="00F11156"/>
    <w:rsid w:val="00F114FA"/>
    <w:rsid w:val="00F223C7"/>
    <w:rsid w:val="00F324C1"/>
    <w:rsid w:val="00F36206"/>
    <w:rsid w:val="00F56B0C"/>
    <w:rsid w:val="00F63CDA"/>
    <w:rsid w:val="00F747D3"/>
    <w:rsid w:val="00F75ADE"/>
    <w:rsid w:val="00F82D8C"/>
    <w:rsid w:val="00F862A7"/>
    <w:rsid w:val="00F86FE2"/>
    <w:rsid w:val="00F9110B"/>
    <w:rsid w:val="00FA0ED4"/>
    <w:rsid w:val="00FB3576"/>
    <w:rsid w:val="00FB5F4A"/>
    <w:rsid w:val="00FD035D"/>
    <w:rsid w:val="00FD2260"/>
    <w:rsid w:val="00FD78BD"/>
    <w:rsid w:val="00FE085F"/>
    <w:rsid w:val="00FE3EB3"/>
    <w:rsid w:val="00FE7A01"/>
    <w:rsid w:val="00FF265F"/>
    <w:rsid w:val="00FF7E2B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56F5D1"/>
  <w15:docId w15:val="{1C0E65D9-E9A7-4CFA-A6F1-C01AAE744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4816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837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rsid w:val="000E7088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rsid w:val="000E7088"/>
    <w:rPr>
      <w:sz w:val="24"/>
      <w:szCs w:val="24"/>
    </w:rPr>
  </w:style>
  <w:style w:type="paragraph" w:styleId="Rodap">
    <w:name w:val="footer"/>
    <w:basedOn w:val="Normal"/>
    <w:link w:val="RodapCarter"/>
    <w:rsid w:val="000E7088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0E7088"/>
    <w:rPr>
      <w:sz w:val="24"/>
      <w:szCs w:val="24"/>
    </w:rPr>
  </w:style>
  <w:style w:type="paragraph" w:styleId="Ttulo">
    <w:name w:val="Title"/>
    <w:basedOn w:val="Normal"/>
    <w:link w:val="TtuloCarter"/>
    <w:qFormat/>
    <w:rsid w:val="000E7088"/>
    <w:pPr>
      <w:jc w:val="center"/>
    </w:pPr>
    <w:rPr>
      <w:b/>
      <w:bCs/>
      <w:u w:val="single"/>
    </w:rPr>
  </w:style>
  <w:style w:type="character" w:customStyle="1" w:styleId="TtuloCarter">
    <w:name w:val="Título Caráter"/>
    <w:basedOn w:val="Tipodeletrapredefinidodopargrafo"/>
    <w:link w:val="Ttulo"/>
    <w:rsid w:val="000E7088"/>
    <w:rPr>
      <w:b/>
      <w:bCs/>
      <w:sz w:val="24"/>
      <w:szCs w:val="24"/>
      <w:u w:val="single"/>
    </w:rPr>
  </w:style>
  <w:style w:type="paragraph" w:styleId="Textodenotaderodap">
    <w:name w:val="footnote text"/>
    <w:basedOn w:val="Normal"/>
    <w:link w:val="TextodenotaderodapCarter"/>
    <w:rsid w:val="00FF7FB0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rsid w:val="00FF7FB0"/>
  </w:style>
  <w:style w:type="character" w:styleId="Refdenotaderodap">
    <w:name w:val="footnote reference"/>
    <w:basedOn w:val="Tipodeletrapredefinidodopargrafo"/>
    <w:rsid w:val="00FF7FB0"/>
    <w:rPr>
      <w:vertAlign w:val="superscript"/>
    </w:rPr>
  </w:style>
  <w:style w:type="character" w:styleId="Hiperligao">
    <w:name w:val="Hyperlink"/>
    <w:basedOn w:val="Tipodeletrapredefinidodopargrafo"/>
    <w:rsid w:val="00FD78BD"/>
    <w:rPr>
      <w:color w:val="0000FF"/>
      <w:u w:val="single"/>
    </w:rPr>
  </w:style>
  <w:style w:type="character" w:styleId="Nmerodepgina">
    <w:name w:val="page number"/>
    <w:basedOn w:val="Tipodeletrapredefinidodopargrafo"/>
    <w:rsid w:val="00941D51"/>
  </w:style>
  <w:style w:type="paragraph" w:styleId="Corpodetexto">
    <w:name w:val="Body Text"/>
    <w:basedOn w:val="Normal"/>
    <w:link w:val="CorpodetextoCarter"/>
    <w:rsid w:val="006C5DE4"/>
    <w:pPr>
      <w:spacing w:after="120"/>
    </w:pPr>
    <w:rPr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rsid w:val="006C5DE4"/>
  </w:style>
  <w:style w:type="paragraph" w:styleId="Textodebalo">
    <w:name w:val="Balloon Text"/>
    <w:basedOn w:val="Normal"/>
    <w:link w:val="TextodebaloCarter"/>
    <w:rsid w:val="00B44AFD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B44AFD"/>
    <w:rPr>
      <w:rFonts w:ascii="Tahoma" w:hAnsi="Tahoma" w:cs="Tahoma"/>
      <w:sz w:val="16"/>
      <w:szCs w:val="16"/>
    </w:rPr>
  </w:style>
  <w:style w:type="character" w:styleId="TextodoMarcadordePosio">
    <w:name w:val="Placeholder Text"/>
    <w:basedOn w:val="Tipodeletrapredefinidodopargrafo"/>
    <w:uiPriority w:val="99"/>
    <w:semiHidden/>
    <w:rsid w:val="003764A5"/>
    <w:rPr>
      <w:color w:val="808080"/>
    </w:rPr>
  </w:style>
  <w:style w:type="paragraph" w:styleId="Textodenotadefim">
    <w:name w:val="endnote text"/>
    <w:basedOn w:val="Normal"/>
    <w:link w:val="TextodenotadefimCarter"/>
    <w:rsid w:val="009329B6"/>
    <w:rPr>
      <w:sz w:val="20"/>
      <w:szCs w:val="20"/>
    </w:rPr>
  </w:style>
  <w:style w:type="character" w:customStyle="1" w:styleId="TextodenotadefimCarter">
    <w:name w:val="Texto de nota de fim Caráter"/>
    <w:basedOn w:val="Tipodeletrapredefinidodopargrafo"/>
    <w:link w:val="Textodenotadefim"/>
    <w:rsid w:val="009329B6"/>
  </w:style>
  <w:style w:type="character" w:styleId="Refdenotadefim">
    <w:name w:val="endnote reference"/>
    <w:basedOn w:val="Tipodeletrapredefinidodopargrafo"/>
    <w:rsid w:val="009329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3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cpd.geral@madeira.gov.p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gpd.drae@madeira.gov.p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rae.sre@madeira.gov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npd.p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Dropbox\GOV\SRE\DRIG\site\modelos_documento\naodocente\20161129\RequerimentoAcumulacaoFuncoes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3B9BE0183037489CE537A24B836211" ma:contentTypeVersion="12" ma:contentTypeDescription="Criar um novo documento." ma:contentTypeScope="" ma:versionID="fd0c1d50787b65936737a2e65fc70eb4">
  <xsd:schema xmlns:xsd="http://www.w3.org/2001/XMLSchema" xmlns:xs="http://www.w3.org/2001/XMLSchema" xmlns:p="http://schemas.microsoft.com/office/2006/metadata/properties" xmlns:ns2="0afa2bc3-41e0-4dda-b3a7-c9172cf1b03b" xmlns:ns3="b9cd23b6-9943-4893-b07a-e0326b155321" targetNamespace="http://schemas.microsoft.com/office/2006/metadata/properties" ma:root="true" ma:fieldsID="cc31ae90f2d7e5fb3a34a7adb99b7744" ns2:_="" ns3:_="">
    <xsd:import namespace="0afa2bc3-41e0-4dda-b3a7-c9172cf1b03b"/>
    <xsd:import namespace="b9cd23b6-9943-4893-b07a-e0326b1553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a2bc3-41e0-4dda-b3a7-c9172cf1b0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d23b6-9943-4893-b07a-e0326b1553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948E2D-F43E-4D2C-9159-8CF053D1C7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637246-F25B-4F77-8714-09520BB3E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fa2bc3-41e0-4dda-b3a7-c9172cf1b03b"/>
    <ds:schemaRef ds:uri="b9cd23b6-9943-4893-b07a-e0326b15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50D8DF-A67A-4282-A803-ABBE7A4655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7E5DD2-0DD2-42A8-B455-195148402E1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RequerimentoAcumulacaoFuncoes</Template>
  <TotalTime>1</TotalTime>
  <Pages>2</Pages>
  <Words>868</Words>
  <Characters>4688</Characters>
  <Application>Microsoft Office Word</Application>
  <DocSecurity>4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REQUERIMENTO</vt:lpstr>
    </vt:vector>
  </TitlesOfParts>
  <Company>SRE</Company>
  <LinksUpToDate>false</LinksUpToDate>
  <CharactersWithSpaces>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REQUERIMENTO</dc:title>
  <dc:subject/>
  <dc:creator>Paulo Filipe Maçãs Gonçalves Tavares</dc:creator>
  <cp:keywords/>
  <dc:description/>
  <cp:lastModifiedBy>Tania Raquel Calafatinho Nicolau</cp:lastModifiedBy>
  <cp:revision>2</cp:revision>
  <cp:lastPrinted>2016-06-09T18:58:00Z</cp:lastPrinted>
  <dcterms:created xsi:type="dcterms:W3CDTF">2023-08-14T08:15:00Z</dcterms:created>
  <dcterms:modified xsi:type="dcterms:W3CDTF">2023-08-14T08:15:00Z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0x010100DC3B9BE0183037489CE537A24B836211</vt:lpwstr>
  </property>
</Properties>
</file>